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A3231" w14:textId="77777777" w:rsidR="00F847FE" w:rsidRPr="00EC0BEA" w:rsidRDefault="007B0CE9" w:rsidP="00AE5450">
      <w:pPr>
        <w:spacing w:after="720"/>
        <w:ind w:left="-1701" w:right="-1701"/>
        <w:jc w:val="center"/>
        <w:rPr>
          <w:rFonts w:ascii="Times New Roman" w:hAnsi="Times New Roman"/>
          <w:sz w:val="2"/>
        </w:rPr>
      </w:pPr>
      <w:r>
        <w:rPr>
          <w:noProof/>
        </w:rPr>
        <w:drawing>
          <wp:inline distT="0" distB="0" distL="0" distR="0" wp14:anchorId="1F358613" wp14:editId="636539B4">
            <wp:extent cx="5509260" cy="1470660"/>
            <wp:effectExtent l="0" t="0" r="0" b="0"/>
            <wp:docPr id="1" name="Picture 1" descr="A4 Veidlapa Saeimas deputats 11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Veidlapa Saeimas deputats 11 S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9260" cy="1470660"/>
                    </a:xfrm>
                    <a:prstGeom prst="rect">
                      <a:avLst/>
                    </a:prstGeom>
                    <a:noFill/>
                    <a:ln>
                      <a:noFill/>
                    </a:ln>
                  </pic:spPr>
                </pic:pic>
              </a:graphicData>
            </a:graphic>
          </wp:inline>
        </w:drawing>
      </w:r>
    </w:p>
    <w:p w14:paraId="49443D98" w14:textId="77777777" w:rsidR="008C37DE" w:rsidRDefault="008C37DE" w:rsidP="008C37DE">
      <w:pPr>
        <w:spacing w:before="480" w:after="720"/>
        <w:jc w:val="center"/>
        <w:rPr>
          <w:rFonts w:ascii="Times New Roman" w:hAnsi="Times New Roman"/>
          <w:sz w:val="24"/>
          <w:szCs w:val="24"/>
        </w:rPr>
      </w:pPr>
      <w:r>
        <w:rPr>
          <w:rFonts w:ascii="Times New Roman" w:hAnsi="Times New Roman"/>
          <w:sz w:val="24"/>
          <w:szCs w:val="24"/>
        </w:rPr>
        <w:t>Rīgā</w:t>
      </w:r>
    </w:p>
    <w:p w14:paraId="59FBC81C" w14:textId="77777777" w:rsidR="008C37DE" w:rsidRDefault="008C37DE" w:rsidP="008C37DE">
      <w:pPr>
        <w:rPr>
          <w:rFonts w:ascii="Times New Roman" w:hAnsi="Times New Roman"/>
          <w:sz w:val="24"/>
          <w:szCs w:val="24"/>
        </w:rPr>
      </w:pPr>
      <w:r>
        <w:rPr>
          <w:rFonts w:ascii="Times New Roman" w:hAnsi="Times New Roman"/>
          <w:sz w:val="24"/>
          <w:szCs w:val="24"/>
        </w:rPr>
        <w:t>Datums skatāms laika zīmogā</w:t>
      </w:r>
    </w:p>
    <w:p w14:paraId="2B38B67C" w14:textId="77777777" w:rsidR="008C37DE" w:rsidRDefault="008C37DE" w:rsidP="008C37DE">
      <w:pPr>
        <w:rPr>
          <w:rFonts w:ascii="Times New Roman" w:hAnsi="Times New Roman"/>
          <w:sz w:val="24"/>
          <w:szCs w:val="24"/>
        </w:rPr>
      </w:pPr>
      <w:r>
        <w:rPr>
          <w:rFonts w:ascii="Times New Roman" w:hAnsi="Times New Roman"/>
          <w:sz w:val="24"/>
          <w:szCs w:val="24"/>
        </w:rPr>
        <w:t xml:space="preserve">Nr. </w:t>
      </w:r>
      <w:bookmarkStart w:id="0" w:name="Text1"/>
      <w:sdt>
        <w:sdtPr>
          <w:rPr>
            <w:rFonts w:ascii="Times New Roman" w:hAnsi="Times New Roman"/>
            <w:sz w:val="24"/>
            <w:szCs w:val="24"/>
          </w:rPr>
          <w:alias w:val="Dokumenta numurs"/>
          <w:tag w:val="Dokumenta numurs"/>
          <w:id w:val="2116252503"/>
          <w:placeholder>
            <w:docPart w:val="F5DBCB94D28744BD8FDEC21EEF4BC121"/>
          </w:placeholder>
        </w:sdtPr>
        <w:sdtEndPr/>
        <w:sdtContent>
          <w:r>
            <w:rPr>
              <w:rFonts w:ascii="Times New Roman" w:hAnsi="Times New Roman"/>
              <w:sz w:val="24"/>
              <w:szCs w:val="24"/>
            </w:rPr>
            <w:fldChar w:fldCharType="begin">
              <w:ffData>
                <w:name w:val="Text1"/>
                <w:enabled/>
                <w:calcOnExit w:val="0"/>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noProof/>
              <w:sz w:val="24"/>
              <w:szCs w:val="24"/>
            </w:rPr>
            <w:t> </w:t>
          </w:r>
          <w:r>
            <w:rPr>
              <w:rFonts w:ascii="Times New Roman" w:hAnsi="Times New Roman"/>
              <w:sz w:val="24"/>
              <w:szCs w:val="24"/>
            </w:rPr>
            <w:fldChar w:fldCharType="end"/>
          </w:r>
          <w:bookmarkEnd w:id="0"/>
        </w:sdtContent>
      </w:sdt>
    </w:p>
    <w:sdt>
      <w:sdtPr>
        <w:rPr>
          <w:rFonts w:ascii="Times New Roman" w:hAnsi="Times New Roman"/>
          <w:sz w:val="24"/>
          <w:szCs w:val="24"/>
        </w:rPr>
        <w:alias w:val="Adresāts"/>
        <w:tag w:val="Adresāts"/>
        <w:id w:val="1685014838"/>
        <w:placeholder>
          <w:docPart w:val="4E3C3CA9C3BE4BB4B927BA105649D081"/>
        </w:placeholder>
      </w:sdtPr>
      <w:sdtEndPr/>
      <w:sdtContent>
        <w:p w14:paraId="39BD847F" w14:textId="77777777" w:rsidR="008C37DE" w:rsidRPr="009369F3" w:rsidRDefault="00BF2042" w:rsidP="008C37DE">
          <w:pPr>
            <w:jc w:val="right"/>
            <w:rPr>
              <w:rFonts w:ascii="Times New Roman" w:hAnsi="Times New Roman"/>
              <w:b/>
              <w:sz w:val="24"/>
              <w:szCs w:val="24"/>
            </w:rPr>
          </w:pPr>
          <w:sdt>
            <w:sdtPr>
              <w:rPr>
                <w:rFonts w:ascii="Times New Roman" w:hAnsi="Times New Roman"/>
                <w:b/>
                <w:sz w:val="24"/>
                <w:szCs w:val="24"/>
              </w:rPr>
              <w:alias w:val="Adresāts"/>
              <w:tag w:val="Adresāts"/>
              <w:id w:val="-516072151"/>
              <w:placeholder>
                <w:docPart w:val="D7B881F4733943ACB9B37099161ED554"/>
              </w:placeholder>
            </w:sdtPr>
            <w:sdtEndPr/>
            <w:sdtContent>
              <w:r w:rsidR="008C37DE" w:rsidRPr="009369F3">
                <w:rPr>
                  <w:rFonts w:ascii="Times New Roman" w:hAnsi="Times New Roman"/>
                  <w:b/>
                  <w:sz w:val="24"/>
                  <w:szCs w:val="24"/>
                </w:rPr>
                <w:t xml:space="preserve">Saeimas </w:t>
              </w:r>
            </w:sdtContent>
          </w:sdt>
          <w:r w:rsidR="008C37DE" w:rsidRPr="009369F3">
            <w:rPr>
              <w:rFonts w:ascii="Times New Roman" w:hAnsi="Times New Roman"/>
              <w:b/>
              <w:sz w:val="24"/>
              <w:szCs w:val="24"/>
            </w:rPr>
            <w:t xml:space="preserve">Mandātu, ētikas </w:t>
          </w:r>
        </w:p>
        <w:p w14:paraId="3690C09F" w14:textId="77777777" w:rsidR="008C37DE" w:rsidRDefault="008C37DE" w:rsidP="008C37DE">
          <w:pPr>
            <w:jc w:val="right"/>
            <w:rPr>
              <w:rFonts w:ascii="Times New Roman" w:hAnsi="Times New Roman"/>
              <w:sz w:val="24"/>
              <w:szCs w:val="24"/>
            </w:rPr>
          </w:pPr>
          <w:r w:rsidRPr="009369F3">
            <w:rPr>
              <w:rFonts w:ascii="Times New Roman" w:hAnsi="Times New Roman"/>
              <w:b/>
              <w:sz w:val="24"/>
              <w:szCs w:val="24"/>
            </w:rPr>
            <w:t>un iesniegumu komisijai</w:t>
          </w:r>
        </w:p>
        <w:p w14:paraId="6A3A6E59" w14:textId="77777777" w:rsidR="008C37DE" w:rsidRDefault="00BF2042" w:rsidP="008C37DE">
          <w:pPr>
            <w:jc w:val="right"/>
            <w:rPr>
              <w:rFonts w:ascii="Times New Roman" w:hAnsi="Times New Roman"/>
              <w:sz w:val="24"/>
              <w:szCs w:val="24"/>
            </w:rPr>
          </w:pPr>
        </w:p>
      </w:sdtContent>
    </w:sdt>
    <w:p w14:paraId="5EA83D53" w14:textId="77777777" w:rsidR="008C37DE" w:rsidRDefault="008C37DE" w:rsidP="008C37DE">
      <w:pPr>
        <w:spacing w:after="480"/>
        <w:rPr>
          <w:rFonts w:ascii="Times New Roman" w:hAnsi="Times New Roman"/>
          <w:sz w:val="2"/>
          <w:szCs w:val="2"/>
        </w:rPr>
      </w:pPr>
    </w:p>
    <w:sdt>
      <w:sdtPr>
        <w:rPr>
          <w:rFonts w:ascii="Times New Roman" w:hAnsi="Times New Roman"/>
          <w:sz w:val="22"/>
        </w:rPr>
        <w:alias w:val="Satura atklāsts"/>
        <w:tag w:val="Satura atklāsts"/>
        <w:id w:val="-235944272"/>
        <w:placeholder>
          <w:docPart w:val="4E3C3CA9C3BE4BB4B927BA105649D081"/>
        </w:placeholder>
      </w:sdtPr>
      <w:sdtEndPr/>
      <w:sdtContent>
        <w:sdt>
          <w:sdtPr>
            <w:rPr>
              <w:rFonts w:ascii="Times New Roman" w:hAnsi="Times New Roman"/>
              <w:sz w:val="22"/>
            </w:rPr>
            <w:alias w:val="Satura atklāsts"/>
            <w:tag w:val="Satura atklāsts"/>
            <w:id w:val="649247473"/>
            <w:placeholder>
              <w:docPart w:val="7EEE07F33BFC46AAAA2FA6A717F580F2"/>
            </w:placeholder>
          </w:sdtPr>
          <w:sdtEndPr>
            <w:rPr>
              <w:i/>
            </w:rPr>
          </w:sdtEndPr>
          <w:sdtContent>
            <w:p w14:paraId="77456FB1" w14:textId="77777777" w:rsidR="008C37DE" w:rsidRPr="009369F3" w:rsidRDefault="008C37DE" w:rsidP="00120BCD">
              <w:pPr>
                <w:ind w:firstLine="720"/>
                <w:jc w:val="both"/>
                <w:rPr>
                  <w:rFonts w:ascii="Times New Roman" w:hAnsi="Times New Roman"/>
                  <w:i/>
                  <w:sz w:val="24"/>
                </w:rPr>
              </w:pPr>
              <w:r w:rsidRPr="009369F3">
                <w:rPr>
                  <w:rFonts w:ascii="Times New Roman" w:hAnsi="Times New Roman"/>
                  <w:i/>
                  <w:sz w:val="22"/>
                </w:rPr>
                <w:t xml:space="preserve">Par </w:t>
              </w:r>
              <w:r w:rsidRPr="009369F3">
                <w:rPr>
                  <w:rFonts w:ascii="Times New Roman" w:hAnsi="Times New Roman"/>
                  <w:i/>
                  <w:sz w:val="24"/>
                </w:rPr>
                <w:t>13. Saeimas deputāt</w:t>
              </w:r>
              <w:r>
                <w:rPr>
                  <w:rFonts w:ascii="Times New Roman" w:hAnsi="Times New Roman"/>
                  <w:i/>
                  <w:sz w:val="24"/>
                </w:rPr>
                <w:t>a</w:t>
              </w:r>
              <w:r w:rsidRPr="009369F3">
                <w:rPr>
                  <w:rFonts w:ascii="Times New Roman" w:hAnsi="Times New Roman"/>
                  <w:i/>
                  <w:sz w:val="24"/>
                </w:rPr>
                <w:t xml:space="preserve"> Alda Gobzema </w:t>
              </w:r>
            </w:p>
            <w:p w14:paraId="3DDAD1A3" w14:textId="77777777" w:rsidR="008C37DE" w:rsidRPr="009369F3" w:rsidRDefault="008C37DE" w:rsidP="008C37DE">
              <w:pPr>
                <w:jc w:val="both"/>
                <w:rPr>
                  <w:rFonts w:ascii="Times New Roman" w:hAnsi="Times New Roman"/>
                  <w:i/>
                  <w:sz w:val="24"/>
                </w:rPr>
              </w:pPr>
              <w:r>
                <w:rPr>
                  <w:rFonts w:ascii="Times New Roman" w:hAnsi="Times New Roman"/>
                  <w:i/>
                  <w:sz w:val="24"/>
                </w:rPr>
                <w:t xml:space="preserve">Publiskajiem </w:t>
              </w:r>
              <w:r w:rsidRPr="009369F3">
                <w:rPr>
                  <w:rFonts w:ascii="Times New Roman" w:hAnsi="Times New Roman"/>
                  <w:i/>
                  <w:sz w:val="24"/>
                </w:rPr>
                <w:t>izteikumiem</w:t>
              </w:r>
              <w:r>
                <w:rPr>
                  <w:rFonts w:ascii="Times New Roman" w:hAnsi="Times New Roman"/>
                  <w:i/>
                  <w:sz w:val="24"/>
                </w:rPr>
                <w:t xml:space="preserve"> </w:t>
              </w:r>
              <w:proofErr w:type="spellStart"/>
              <w:r>
                <w:rPr>
                  <w:rFonts w:ascii="Times New Roman" w:hAnsi="Times New Roman"/>
                  <w:i/>
                  <w:sz w:val="24"/>
                </w:rPr>
                <w:t>sociālojos</w:t>
              </w:r>
              <w:proofErr w:type="spellEnd"/>
              <w:r>
                <w:rPr>
                  <w:rFonts w:ascii="Times New Roman" w:hAnsi="Times New Roman"/>
                  <w:i/>
                  <w:sz w:val="24"/>
                </w:rPr>
                <w:t xml:space="preserve"> tīklos Facebook un Twitter</w:t>
              </w:r>
              <w:r w:rsidRPr="009369F3">
                <w:rPr>
                  <w:rFonts w:ascii="Times New Roman" w:hAnsi="Times New Roman"/>
                  <w:i/>
                  <w:sz w:val="24"/>
                </w:rPr>
                <w:t xml:space="preserve"> 2021. gada</w:t>
              </w:r>
              <w:r>
                <w:rPr>
                  <w:rFonts w:ascii="Times New Roman" w:hAnsi="Times New Roman"/>
                  <w:i/>
                  <w:sz w:val="24"/>
                </w:rPr>
                <w:t xml:space="preserve"> 25.</w:t>
              </w:r>
              <w:r w:rsidRPr="009369F3">
                <w:rPr>
                  <w:rFonts w:ascii="Times New Roman" w:hAnsi="Times New Roman"/>
                  <w:i/>
                  <w:sz w:val="24"/>
                </w:rPr>
                <w:t xml:space="preserve"> </w:t>
              </w:r>
              <w:r>
                <w:rPr>
                  <w:rFonts w:ascii="Times New Roman" w:hAnsi="Times New Roman"/>
                  <w:i/>
                  <w:sz w:val="24"/>
                </w:rPr>
                <w:t>jūnijā</w:t>
              </w:r>
            </w:p>
            <w:p w14:paraId="0EA92944" w14:textId="77777777" w:rsidR="008C37DE" w:rsidRPr="009369F3" w:rsidRDefault="008C37DE" w:rsidP="008C37DE">
              <w:pPr>
                <w:jc w:val="both"/>
                <w:rPr>
                  <w:rFonts w:ascii="Times New Roman" w:hAnsi="Times New Roman"/>
                  <w:sz w:val="24"/>
                </w:rPr>
              </w:pPr>
            </w:p>
            <w:p w14:paraId="0AA0E162" w14:textId="77777777" w:rsidR="008C37DE" w:rsidRDefault="008C37DE" w:rsidP="008C37DE">
              <w:pPr>
                <w:ind w:firstLine="720"/>
                <w:jc w:val="both"/>
                <w:rPr>
                  <w:rFonts w:ascii="Times New Roman" w:hAnsi="Times New Roman"/>
                  <w:sz w:val="24"/>
                </w:rPr>
              </w:pPr>
              <w:r w:rsidRPr="009369F3">
                <w:rPr>
                  <w:rFonts w:ascii="Times New Roman" w:hAnsi="Times New Roman"/>
                  <w:sz w:val="24"/>
                </w:rPr>
                <w:t xml:space="preserve">Ar šo vēlamies pievērst </w:t>
              </w:r>
              <w:r>
                <w:rPr>
                  <w:rFonts w:ascii="Times New Roman" w:hAnsi="Times New Roman"/>
                  <w:sz w:val="24"/>
                </w:rPr>
                <w:t>Saeimas Mandātu, ētikas un iesniegumu komisijas</w:t>
              </w:r>
              <w:r w:rsidRPr="009369F3">
                <w:rPr>
                  <w:rFonts w:ascii="Times New Roman" w:hAnsi="Times New Roman"/>
                  <w:sz w:val="24"/>
                </w:rPr>
                <w:t xml:space="preserve"> uzmanību 13. Saeimas deputāt</w:t>
              </w:r>
              <w:r>
                <w:rPr>
                  <w:rFonts w:ascii="Times New Roman" w:hAnsi="Times New Roman"/>
                  <w:sz w:val="24"/>
                </w:rPr>
                <w:t xml:space="preserve">a </w:t>
              </w:r>
              <w:r w:rsidRPr="009369F3">
                <w:rPr>
                  <w:rFonts w:ascii="Times New Roman" w:hAnsi="Times New Roman"/>
                  <w:sz w:val="24"/>
                </w:rPr>
                <w:t xml:space="preserve">Alda Gobzema </w:t>
              </w:r>
              <w:r>
                <w:rPr>
                  <w:rFonts w:ascii="Times New Roman" w:hAnsi="Times New Roman"/>
                  <w:sz w:val="24"/>
                </w:rPr>
                <w:t xml:space="preserve">publicētajiem ierakstiem un attēliem sociālajos tīklos Facebook un Twitter šā gada 25. jūnijā.  </w:t>
              </w:r>
            </w:p>
            <w:p w14:paraId="58F3319C" w14:textId="77777777" w:rsidR="008C37DE" w:rsidRPr="009369F3" w:rsidRDefault="008C37DE" w:rsidP="008C37DE">
              <w:pPr>
                <w:ind w:firstLine="720"/>
                <w:jc w:val="both"/>
                <w:rPr>
                  <w:rFonts w:ascii="Times New Roman" w:hAnsi="Times New Roman"/>
                  <w:sz w:val="24"/>
                </w:rPr>
              </w:pPr>
            </w:p>
            <w:p w14:paraId="04C312AE" w14:textId="77777777" w:rsidR="008C37DE" w:rsidRDefault="008C37DE" w:rsidP="008C37DE">
              <w:pPr>
                <w:ind w:firstLine="720"/>
                <w:jc w:val="both"/>
                <w:rPr>
                  <w:rFonts w:ascii="Times New Roman" w:hAnsi="Times New Roman"/>
                  <w:sz w:val="24"/>
                </w:rPr>
              </w:pPr>
              <w:r>
                <w:rPr>
                  <w:rFonts w:ascii="Times New Roman" w:hAnsi="Times New Roman"/>
                  <w:sz w:val="24"/>
                </w:rPr>
                <w:t xml:space="preserve">Publicētajos attēlos Gobzems redzams ar dzeltenu </w:t>
              </w:r>
              <w:proofErr w:type="spellStart"/>
              <w:r>
                <w:rPr>
                  <w:rFonts w:ascii="Times New Roman" w:hAnsi="Times New Roman"/>
                  <w:sz w:val="24"/>
                </w:rPr>
                <w:t>sešstaru</w:t>
              </w:r>
              <w:proofErr w:type="spellEnd"/>
              <w:r>
                <w:rPr>
                  <w:rFonts w:ascii="Times New Roman" w:hAnsi="Times New Roman"/>
                  <w:sz w:val="24"/>
                </w:rPr>
                <w:t xml:space="preserve"> zvaigzni pie krekla – simbolu, ko 2. pasaules kara laikā nacistiskās Vācijas režīms kā atpazīšanas zīmi lika valkāt ebrejiem, ar mērķi viņus kā grupu publiski identificēt, lai pēc tam masveidā iznīcinātu. Pie fotogrāfijas pievienotajā tekstā Gobzems pauž aicinājumu valkāt šādu zīmi “kā brīvības simbolu” tiem, kas nevēlas vakcinēties pret Covid-19. </w:t>
              </w:r>
            </w:p>
            <w:p w14:paraId="4AB04AFE" w14:textId="77777777" w:rsidR="008C37DE" w:rsidRPr="00F15E60" w:rsidRDefault="008C37DE" w:rsidP="008C37DE">
              <w:pPr>
                <w:ind w:firstLine="720"/>
                <w:jc w:val="both"/>
                <w:rPr>
                  <w:rFonts w:ascii="Times New Roman" w:hAnsi="Times New Roman"/>
                  <w:sz w:val="24"/>
                </w:rPr>
              </w:pPr>
            </w:p>
            <w:p w14:paraId="6839CB70" w14:textId="77777777" w:rsidR="008C37DE" w:rsidRDefault="008C37DE" w:rsidP="008C37DE">
              <w:pPr>
                <w:ind w:firstLine="720"/>
                <w:jc w:val="both"/>
                <w:rPr>
                  <w:rFonts w:ascii="Times New Roman" w:hAnsi="Times New Roman"/>
                  <w:sz w:val="24"/>
                </w:rPr>
              </w:pPr>
              <w:r>
                <w:rPr>
                  <w:rFonts w:ascii="Times New Roman" w:hAnsi="Times New Roman"/>
                  <w:sz w:val="24"/>
                </w:rPr>
                <w:t>Saeimas deputātu ētikas kodeksa 7. pants noteic, ka d</w:t>
              </w:r>
              <w:r w:rsidRPr="009369F3">
                <w:rPr>
                  <w:rFonts w:ascii="Times New Roman" w:hAnsi="Times New Roman"/>
                  <w:sz w:val="24"/>
                </w:rPr>
                <w:t>eputāts publiskos izteikumos izvairās no vārdiem, žestiem un citādas rīcības, kas var būt aizskaroša, kā arī nelieto apvainojošus vai ar Saeimas cieņu nesavienojamus izteicienus; deputāts balstās uz faktiem, to godīgu interpretāciju un argumentāciju.</w:t>
              </w:r>
            </w:p>
            <w:p w14:paraId="0C3E6760" w14:textId="77777777" w:rsidR="008C37DE" w:rsidRDefault="008C37DE" w:rsidP="008C37DE">
              <w:pPr>
                <w:ind w:firstLine="720"/>
                <w:jc w:val="both"/>
                <w:rPr>
                  <w:rFonts w:ascii="Times New Roman" w:hAnsi="Times New Roman"/>
                  <w:sz w:val="24"/>
                </w:rPr>
              </w:pPr>
              <w:r>
                <w:rPr>
                  <w:rFonts w:ascii="Times New Roman" w:hAnsi="Times New Roman"/>
                  <w:sz w:val="24"/>
                </w:rPr>
                <w:t>Minētā kodeksa 8. panta pirmā daļa noteic, ka deputāts nelieto tādus izteikumus un neatbalsta tādu rīcību, ko varētu uztvert kā aicinājumu uz pretlikumību darbību.</w:t>
              </w:r>
            </w:p>
            <w:p w14:paraId="51107FA0" w14:textId="77777777" w:rsidR="008C37DE" w:rsidRDefault="008C37DE" w:rsidP="008C37DE">
              <w:pPr>
                <w:ind w:firstLine="720"/>
                <w:jc w:val="both"/>
                <w:rPr>
                  <w:rFonts w:ascii="Times New Roman" w:hAnsi="Times New Roman"/>
                  <w:sz w:val="24"/>
                </w:rPr>
              </w:pPr>
              <w:r>
                <w:rPr>
                  <w:rFonts w:ascii="Times New Roman" w:hAnsi="Times New Roman"/>
                  <w:sz w:val="24"/>
                </w:rPr>
                <w:t>Savukārt minētā kodeksa 16. pants noteic, ka d</w:t>
              </w:r>
              <w:r w:rsidRPr="00FE49C8">
                <w:rPr>
                  <w:rFonts w:ascii="Times New Roman" w:hAnsi="Times New Roman"/>
                  <w:sz w:val="24"/>
                </w:rPr>
                <w:t>eputāts ir pieklājīgs pret Saeimas, citu valsts un pašvaldību iestāžu darbiniekiem un ikvienu sabiedrības locekli.</w:t>
              </w:r>
            </w:p>
            <w:p w14:paraId="00FD0E59" w14:textId="77777777" w:rsidR="008C37DE" w:rsidRDefault="008C37DE" w:rsidP="008C37DE">
              <w:pPr>
                <w:ind w:firstLine="720"/>
                <w:jc w:val="both"/>
                <w:rPr>
                  <w:rFonts w:ascii="Times New Roman" w:hAnsi="Times New Roman"/>
                  <w:sz w:val="24"/>
                </w:rPr>
              </w:pPr>
              <w:r>
                <w:rPr>
                  <w:rFonts w:ascii="Times New Roman" w:hAnsi="Times New Roman"/>
                  <w:sz w:val="24"/>
                </w:rPr>
                <w:t xml:space="preserve">Kodeksa 19. pants noteic, ka deputāts atturas no </w:t>
              </w:r>
              <w:proofErr w:type="spellStart"/>
              <w:r>
                <w:rPr>
                  <w:rFonts w:ascii="Times New Roman" w:hAnsi="Times New Roman"/>
                  <w:sz w:val="24"/>
                </w:rPr>
                <w:t>pašmērķīgas</w:t>
              </w:r>
              <w:proofErr w:type="spellEnd"/>
              <w:r>
                <w:rPr>
                  <w:rFonts w:ascii="Times New Roman" w:hAnsi="Times New Roman"/>
                  <w:sz w:val="24"/>
                </w:rPr>
                <w:t xml:space="preserve"> izrādīšanās Saeimas tribīnē.</w:t>
              </w:r>
            </w:p>
            <w:p w14:paraId="071C0B0E" w14:textId="77777777" w:rsidR="008C37DE" w:rsidRDefault="008C37DE" w:rsidP="008C37DE">
              <w:pPr>
                <w:ind w:firstLine="720"/>
                <w:jc w:val="both"/>
                <w:rPr>
                  <w:rFonts w:ascii="Times New Roman" w:hAnsi="Times New Roman"/>
                  <w:sz w:val="24"/>
                </w:rPr>
              </w:pPr>
            </w:p>
            <w:p w14:paraId="59E0DDB2" w14:textId="77777777" w:rsidR="008C37DE" w:rsidRDefault="008C37DE" w:rsidP="008C37DE">
              <w:pPr>
                <w:ind w:firstLine="720"/>
                <w:jc w:val="both"/>
                <w:rPr>
                  <w:rFonts w:ascii="Times New Roman" w:hAnsi="Times New Roman"/>
                  <w:sz w:val="24"/>
                </w:rPr>
              </w:pPr>
              <w:r w:rsidRPr="009369F3">
                <w:rPr>
                  <w:rFonts w:ascii="Times New Roman" w:hAnsi="Times New Roman"/>
                  <w:sz w:val="24"/>
                </w:rPr>
                <w:t xml:space="preserve">Uzskatām, </w:t>
              </w:r>
              <w:r>
                <w:rPr>
                  <w:rFonts w:ascii="Times New Roman" w:hAnsi="Times New Roman"/>
                  <w:sz w:val="24"/>
                </w:rPr>
                <w:t>deputāta A.</w:t>
              </w:r>
              <w:r w:rsidRPr="009369F3">
                <w:rPr>
                  <w:rFonts w:ascii="Times New Roman" w:hAnsi="Times New Roman"/>
                  <w:sz w:val="24"/>
                </w:rPr>
                <w:t xml:space="preserve">Gobzema </w:t>
              </w:r>
              <w:r>
                <w:rPr>
                  <w:rFonts w:ascii="Times New Roman" w:hAnsi="Times New Roman"/>
                  <w:sz w:val="24"/>
                </w:rPr>
                <w:t>publiskotie izteikumi un attēli rupji</w:t>
              </w:r>
              <w:r w:rsidRPr="009369F3">
                <w:rPr>
                  <w:rFonts w:ascii="Times New Roman" w:hAnsi="Times New Roman"/>
                  <w:sz w:val="24"/>
                </w:rPr>
                <w:t xml:space="preserve"> pārkāpj </w:t>
              </w:r>
              <w:r>
                <w:rPr>
                  <w:rFonts w:ascii="Times New Roman" w:hAnsi="Times New Roman"/>
                  <w:sz w:val="24"/>
                </w:rPr>
                <w:t xml:space="preserve">iepriekš norādītās </w:t>
              </w:r>
              <w:r w:rsidRPr="009369F3">
                <w:rPr>
                  <w:rFonts w:ascii="Times New Roman" w:hAnsi="Times New Roman"/>
                  <w:sz w:val="24"/>
                </w:rPr>
                <w:t xml:space="preserve">Saeimas deputātu ētikas kodeksa </w:t>
              </w:r>
              <w:r>
                <w:rPr>
                  <w:rFonts w:ascii="Times New Roman" w:hAnsi="Times New Roman"/>
                  <w:sz w:val="24"/>
                </w:rPr>
                <w:t xml:space="preserve">normas. Tie aizvaino sešu miljonu ebreju, kurus genocīdā iznīcināja 2. pasaules kara laikā, piemiņu, un pauž nicinošu attieksmi pret holokausta upuriem. Deputāta Gobzema 25. jūnijā un sekojošās dienās veiktie ieraksti sociālajos tīklos, </w:t>
              </w:r>
              <w:proofErr w:type="gramStart"/>
              <w:r>
                <w:rPr>
                  <w:rFonts w:ascii="Times New Roman" w:hAnsi="Times New Roman"/>
                  <w:sz w:val="24"/>
                </w:rPr>
                <w:t>izmantojot holokausta upurus un nacistu simbolus saviem politiskajiem mērķiem</w:t>
              </w:r>
              <w:proofErr w:type="gramEnd"/>
              <w:r>
                <w:rPr>
                  <w:rFonts w:ascii="Times New Roman" w:hAnsi="Times New Roman"/>
                  <w:sz w:val="24"/>
                </w:rPr>
                <w:t xml:space="preserve"> ir apkaunojoša </w:t>
              </w:r>
              <w:proofErr w:type="spellStart"/>
              <w:r>
                <w:rPr>
                  <w:rFonts w:ascii="Times New Roman" w:hAnsi="Times New Roman"/>
                  <w:sz w:val="24"/>
                </w:rPr>
                <w:t>pašmērķīga</w:t>
              </w:r>
              <w:proofErr w:type="spellEnd"/>
              <w:r>
                <w:rPr>
                  <w:rFonts w:ascii="Times New Roman" w:hAnsi="Times New Roman"/>
                  <w:sz w:val="24"/>
                </w:rPr>
                <w:t xml:space="preserve"> izrādīšanās (lai arī ne no Saeimas tribīnes), sabiedrības šķelšana un primitīva politiska manipulēšana, kas nodara kaitējumu gan Saeimai, kuras pārstāvis ir deputāts Gobzems, gan Latvijas sabiedrībai kopumā.</w:t>
              </w:r>
            </w:p>
            <w:p w14:paraId="22A5D131" w14:textId="77777777" w:rsidR="008C37DE" w:rsidRDefault="008C37DE" w:rsidP="008C37DE">
              <w:pPr>
                <w:ind w:firstLine="720"/>
                <w:jc w:val="both"/>
                <w:rPr>
                  <w:rFonts w:ascii="Times New Roman" w:hAnsi="Times New Roman"/>
                  <w:sz w:val="24"/>
                </w:rPr>
              </w:pPr>
              <w:r>
                <w:rPr>
                  <w:rFonts w:ascii="Times New Roman" w:hAnsi="Times New Roman"/>
                  <w:sz w:val="24"/>
                </w:rPr>
                <w:br/>
              </w:r>
              <w:r>
                <w:rPr>
                  <w:rFonts w:ascii="Times New Roman" w:hAnsi="Times New Roman"/>
                  <w:sz w:val="24"/>
                </w:rPr>
                <w:tab/>
                <w:t xml:space="preserve">Savu attieksmi par deputāta Gobzema rīcību ir paudusi arī Latvijas Ebreju kopiena </w:t>
              </w:r>
              <w:r>
                <w:rPr>
                  <w:rFonts w:ascii="Times New Roman" w:hAnsi="Times New Roman"/>
                  <w:sz w:val="24"/>
                </w:rPr>
                <w:lastRenderedPageBreak/>
                <w:t>un Žaņa Lipkes muzeja direktore. Citējot izvilkumu no Latvijas Ebreju kopienas publiskā paziņojuma: “</w:t>
              </w:r>
              <w:r w:rsidRPr="002B3245">
                <w:rPr>
                  <w:rFonts w:ascii="Times New Roman" w:hAnsi="Times New Roman"/>
                  <w:sz w:val="24"/>
                </w:rPr>
                <w:t xml:space="preserve">Ebreju </w:t>
              </w:r>
              <w:proofErr w:type="spellStart"/>
              <w:r w:rsidRPr="002B3245">
                <w:rPr>
                  <w:rFonts w:ascii="Times New Roman" w:hAnsi="Times New Roman"/>
                  <w:sz w:val="24"/>
                </w:rPr>
                <w:t>stigmatizācija</w:t>
              </w:r>
              <w:proofErr w:type="spellEnd"/>
              <w:r w:rsidRPr="002B3245">
                <w:rPr>
                  <w:rFonts w:ascii="Times New Roman" w:hAnsi="Times New Roman"/>
                  <w:sz w:val="24"/>
                </w:rPr>
                <w:t xml:space="preserve"> ar dzeltenām vai citu krāsu zīmēm norādīja uz nolemtību nāvei, tā bija daļa no nacistu īstenotās rasu politikas, kuras galamērķis bija ebreju pilnīgā iznīcināšana. Šobrīd Latvijā pastāvošie ierobežojumi attiecas uz izklaides vietu apmeklējumiem, bet nekādā veidā neietekmē cilvēku sociālo statusu</w:t>
              </w:r>
              <w:proofErr w:type="gramStart"/>
              <w:r w:rsidRPr="002B3245">
                <w:rPr>
                  <w:rFonts w:ascii="Times New Roman" w:hAnsi="Times New Roman"/>
                  <w:sz w:val="24"/>
                </w:rPr>
                <w:t xml:space="preserve"> un</w:t>
              </w:r>
              <w:proofErr w:type="gramEnd"/>
              <w:r w:rsidRPr="002B3245">
                <w:rPr>
                  <w:rFonts w:ascii="Times New Roman" w:hAnsi="Times New Roman"/>
                  <w:sz w:val="24"/>
                </w:rPr>
                <w:t xml:space="preserve"> noteikti nenozīmē kāda sabiedrības locekļa nolemtību apcietināšanai un noslepkavošanai.</w:t>
              </w:r>
              <w:r>
                <w:rPr>
                  <w:rFonts w:ascii="Times New Roman" w:hAnsi="Times New Roman"/>
                  <w:sz w:val="24"/>
                </w:rPr>
                <w:t xml:space="preserve">” </w:t>
              </w:r>
            </w:p>
            <w:p w14:paraId="4E570696" w14:textId="77777777" w:rsidR="008C37DE" w:rsidRDefault="008C37DE" w:rsidP="008C37DE">
              <w:pPr>
                <w:jc w:val="both"/>
                <w:rPr>
                  <w:rFonts w:ascii="Times New Roman" w:hAnsi="Times New Roman"/>
                  <w:sz w:val="24"/>
                </w:rPr>
              </w:pPr>
            </w:p>
            <w:p w14:paraId="7BA494C3" w14:textId="77777777" w:rsidR="008C37DE" w:rsidRDefault="008C37DE" w:rsidP="008C37DE">
              <w:pPr>
                <w:ind w:firstLine="720"/>
                <w:jc w:val="both"/>
                <w:rPr>
                  <w:rFonts w:ascii="Times New Roman" w:hAnsi="Times New Roman"/>
                  <w:sz w:val="24"/>
                </w:rPr>
              </w:pPr>
              <w:r>
                <w:rPr>
                  <w:rFonts w:ascii="Times New Roman" w:hAnsi="Times New Roman"/>
                  <w:sz w:val="24"/>
                </w:rPr>
                <w:t xml:space="preserve">Ņemot vērā iepriekš minēto, aicinām </w:t>
              </w:r>
              <w:r w:rsidRPr="009369F3">
                <w:rPr>
                  <w:rFonts w:ascii="Times New Roman" w:hAnsi="Times New Roman"/>
                  <w:sz w:val="24"/>
                </w:rPr>
                <w:t>Komisiju izskatīt deputāt</w:t>
              </w:r>
              <w:r>
                <w:rPr>
                  <w:rFonts w:ascii="Times New Roman" w:hAnsi="Times New Roman"/>
                  <w:sz w:val="24"/>
                </w:rPr>
                <w:t>a</w:t>
              </w:r>
              <w:r w:rsidRPr="009369F3">
                <w:rPr>
                  <w:rFonts w:ascii="Times New Roman" w:hAnsi="Times New Roman"/>
                  <w:sz w:val="24"/>
                </w:rPr>
                <w:t xml:space="preserve"> </w:t>
              </w:r>
              <w:r>
                <w:rPr>
                  <w:rFonts w:ascii="Times New Roman" w:hAnsi="Times New Roman"/>
                  <w:sz w:val="24"/>
                </w:rPr>
                <w:t xml:space="preserve">Alda </w:t>
              </w:r>
              <w:r w:rsidRPr="009369F3">
                <w:rPr>
                  <w:rFonts w:ascii="Times New Roman" w:hAnsi="Times New Roman"/>
                  <w:sz w:val="24"/>
                </w:rPr>
                <w:t>Gobzema rīcību tuvākaj</w:t>
              </w:r>
              <w:r>
                <w:rPr>
                  <w:rFonts w:ascii="Times New Roman" w:hAnsi="Times New Roman"/>
                  <w:sz w:val="24"/>
                </w:rPr>
                <w:t>ā</w:t>
              </w:r>
              <w:r w:rsidRPr="009369F3">
                <w:rPr>
                  <w:rFonts w:ascii="Times New Roman" w:hAnsi="Times New Roman"/>
                  <w:sz w:val="24"/>
                </w:rPr>
                <w:t xml:space="preserve"> sēdē un sniegt tās vērtējumu.</w:t>
              </w:r>
            </w:p>
            <w:p w14:paraId="73EBE8BC" w14:textId="77777777" w:rsidR="008C37DE" w:rsidRDefault="008C37DE" w:rsidP="008C37DE">
              <w:pPr>
                <w:ind w:firstLine="720"/>
                <w:jc w:val="both"/>
                <w:rPr>
                  <w:rFonts w:ascii="Times New Roman" w:hAnsi="Times New Roman"/>
                  <w:sz w:val="24"/>
                </w:rPr>
              </w:pPr>
            </w:p>
            <w:p w14:paraId="3C4C63B7" w14:textId="77777777" w:rsidR="008C37DE" w:rsidRDefault="008C37DE" w:rsidP="008C37DE">
              <w:pPr>
                <w:ind w:firstLine="720"/>
                <w:jc w:val="both"/>
                <w:rPr>
                  <w:rFonts w:ascii="Times New Roman" w:hAnsi="Times New Roman"/>
                  <w:sz w:val="24"/>
                </w:rPr>
              </w:pPr>
              <w:r>
                <w:rPr>
                  <w:rFonts w:ascii="Times New Roman" w:hAnsi="Times New Roman"/>
                  <w:sz w:val="24"/>
                </w:rPr>
                <w:t xml:space="preserve">Pielikumā – </w:t>
              </w:r>
              <w:proofErr w:type="spellStart"/>
              <w:r>
                <w:rPr>
                  <w:rFonts w:ascii="Times New Roman" w:hAnsi="Times New Roman"/>
                  <w:sz w:val="24"/>
                </w:rPr>
                <w:t>ekrānšāviņi</w:t>
              </w:r>
              <w:proofErr w:type="spellEnd"/>
              <w:r>
                <w:rPr>
                  <w:rFonts w:ascii="Times New Roman" w:hAnsi="Times New Roman"/>
                  <w:sz w:val="24"/>
                </w:rPr>
                <w:t xml:space="preserve"> (Gobzema, Latvijas Ebreju kopienas un Žaņa Lipkes muzeja direktores publiskā komunikācija).</w:t>
              </w:r>
            </w:p>
            <w:p w14:paraId="599A4137" w14:textId="77777777" w:rsidR="008C37DE" w:rsidRDefault="008C37DE" w:rsidP="008C37DE">
              <w:pPr>
                <w:ind w:firstLine="720"/>
                <w:jc w:val="both"/>
                <w:rPr>
                  <w:rFonts w:ascii="Times New Roman" w:hAnsi="Times New Roman"/>
                  <w:sz w:val="24"/>
                </w:rPr>
              </w:pPr>
            </w:p>
            <w:p w14:paraId="0DC4BDBD" w14:textId="77777777" w:rsidR="00CD1E5F" w:rsidRDefault="00CD1E5F" w:rsidP="00236D07">
              <w:pPr>
                <w:jc w:val="both"/>
                <w:rPr>
                  <w:rFonts w:ascii="Times New Roman" w:hAnsi="Times New Roman"/>
                  <w:sz w:val="24"/>
                </w:rPr>
              </w:pPr>
            </w:p>
            <w:p w14:paraId="4FAFBE92" w14:textId="77777777" w:rsidR="00CD1E5F" w:rsidRDefault="00CD1E5F" w:rsidP="008C37DE">
              <w:pPr>
                <w:ind w:firstLine="720"/>
                <w:jc w:val="both"/>
                <w:rPr>
                  <w:rFonts w:ascii="Times New Roman" w:hAnsi="Times New Roman"/>
                  <w:sz w:val="24"/>
                </w:rPr>
              </w:pPr>
            </w:p>
            <w:p w14:paraId="242EC8BF" w14:textId="77777777" w:rsidR="00CD1E5F" w:rsidRDefault="00CD1E5F" w:rsidP="008C37DE">
              <w:pPr>
                <w:ind w:firstLine="720"/>
                <w:jc w:val="both"/>
                <w:rPr>
                  <w:rFonts w:ascii="Times New Roman" w:hAnsi="Times New Roman"/>
                  <w:sz w:val="24"/>
                </w:rPr>
              </w:pPr>
            </w:p>
            <w:p w14:paraId="31D81BD5" w14:textId="77777777" w:rsidR="00236D07" w:rsidRDefault="00BF2042" w:rsidP="00236D07">
              <w:pPr>
                <w:tabs>
                  <w:tab w:val="center" w:pos="4253"/>
                  <w:tab w:val="right" w:pos="8504"/>
                </w:tabs>
                <w:rPr>
                  <w:rFonts w:ascii="Times New Roman" w:hAnsi="Times New Roman"/>
                  <w:sz w:val="24"/>
                  <w:szCs w:val="24"/>
                </w:rPr>
              </w:pPr>
              <w:sdt>
                <w:sdtPr>
                  <w:rPr>
                    <w:rFonts w:ascii="Times New Roman" w:hAnsi="Times New Roman"/>
                    <w:sz w:val="24"/>
                    <w:szCs w:val="24"/>
                  </w:rPr>
                  <w:alias w:val="Amats"/>
                  <w:tag w:val="Amats"/>
                  <w:id w:val="508414686"/>
                  <w:placeholder>
                    <w:docPart w:val="8711C78FEBA64C49BA8599517641A707"/>
                  </w:placeholder>
                </w:sdtPr>
                <w:sdtEndPr/>
                <w:sdtContent>
                  <w:r w:rsidR="00236D07">
                    <w:rPr>
                      <w:rFonts w:ascii="Times New Roman" w:hAnsi="Times New Roman"/>
                      <w:sz w:val="24"/>
                      <w:szCs w:val="24"/>
                    </w:rPr>
                    <w:t>13. Saeimas deputāte</w:t>
                  </w:r>
                </w:sdtContent>
              </w:sdt>
              <w:r w:rsidR="00236D07">
                <w:rPr>
                  <w:rFonts w:ascii="Times New Roman" w:hAnsi="Times New Roman"/>
                  <w:sz w:val="24"/>
                  <w:szCs w:val="24"/>
                </w:rPr>
                <w:tab/>
                <w:t>(paraksts*)</w:t>
              </w:r>
              <w:r w:rsidR="00236D07">
                <w:rPr>
                  <w:rFonts w:ascii="Times New Roman" w:hAnsi="Times New Roman"/>
                  <w:sz w:val="24"/>
                  <w:szCs w:val="24"/>
                </w:rPr>
                <w:tab/>
              </w:r>
              <w:sdt>
                <w:sdtPr>
                  <w:rPr>
                    <w:rFonts w:ascii="Times New Roman" w:hAnsi="Times New Roman"/>
                    <w:sz w:val="24"/>
                    <w:szCs w:val="24"/>
                  </w:rPr>
                  <w:alias w:val="Vārds Uzvārds"/>
                  <w:tag w:val="Vārds Uzvārds"/>
                  <w:id w:val="11190657"/>
                  <w:placeholder>
                    <w:docPart w:val="8711C78FEBA64C49BA8599517641A707"/>
                  </w:placeholder>
                </w:sdtPr>
                <w:sdtEndPr/>
                <w:sdtContent>
                  <w:r w:rsidR="00236D07">
                    <w:rPr>
                      <w:rFonts w:ascii="Times New Roman" w:hAnsi="Times New Roman"/>
                      <w:sz w:val="24"/>
                      <w:szCs w:val="24"/>
                    </w:rPr>
                    <w:t xml:space="preserve">Krista Baumane </w:t>
                  </w:r>
                </w:sdtContent>
              </w:sdt>
            </w:p>
            <w:p w14:paraId="4AB0890E" w14:textId="77777777" w:rsidR="00236D07" w:rsidRDefault="00BF2042" w:rsidP="00236D07">
              <w:pPr>
                <w:tabs>
                  <w:tab w:val="center" w:pos="4253"/>
                  <w:tab w:val="right" w:pos="8504"/>
                </w:tabs>
                <w:rPr>
                  <w:rFonts w:ascii="Times New Roman" w:hAnsi="Times New Roman"/>
                  <w:sz w:val="24"/>
                  <w:szCs w:val="24"/>
                </w:rPr>
              </w:pPr>
              <w:sdt>
                <w:sdtPr>
                  <w:rPr>
                    <w:rFonts w:ascii="Times New Roman" w:hAnsi="Times New Roman"/>
                    <w:sz w:val="24"/>
                    <w:szCs w:val="24"/>
                  </w:rPr>
                  <w:alias w:val="Amats"/>
                  <w:tag w:val="Amats"/>
                  <w:id w:val="902107339"/>
                  <w:placeholder>
                    <w:docPart w:val="7D012C55EFDF44EBA62EEC2FCEE81E6A"/>
                  </w:placeholder>
                </w:sdtPr>
                <w:sdtEndPr/>
                <w:sdtContent>
                  <w:r w:rsidR="00236D07">
                    <w:rPr>
                      <w:rFonts w:ascii="Times New Roman" w:hAnsi="Times New Roman"/>
                      <w:sz w:val="24"/>
                      <w:szCs w:val="24"/>
                    </w:rPr>
                    <w:t>13. Saeimas deputāts</w:t>
                  </w:r>
                </w:sdtContent>
              </w:sdt>
              <w:r w:rsidR="00236D07">
                <w:rPr>
                  <w:rFonts w:ascii="Times New Roman" w:hAnsi="Times New Roman"/>
                  <w:sz w:val="24"/>
                  <w:szCs w:val="24"/>
                </w:rPr>
                <w:tab/>
                <w:t>(paraksts*)</w:t>
              </w:r>
              <w:r w:rsidR="00236D07">
                <w:rPr>
                  <w:rFonts w:ascii="Times New Roman" w:hAnsi="Times New Roman"/>
                  <w:sz w:val="24"/>
                  <w:szCs w:val="24"/>
                </w:rPr>
                <w:tab/>
              </w:r>
              <w:sdt>
                <w:sdtPr>
                  <w:rPr>
                    <w:rFonts w:ascii="Times New Roman" w:hAnsi="Times New Roman"/>
                    <w:sz w:val="24"/>
                    <w:szCs w:val="24"/>
                  </w:rPr>
                  <w:alias w:val="Vārds Uzvārds"/>
                  <w:tag w:val="Vārds Uzvārds"/>
                  <w:id w:val="-2074807525"/>
                  <w:placeholder>
                    <w:docPart w:val="7D012C55EFDF44EBA62EEC2FCEE81E6A"/>
                  </w:placeholder>
                </w:sdtPr>
                <w:sdtEndPr/>
                <w:sdtContent>
                  <w:r w:rsidR="00236D07">
                    <w:rPr>
                      <w:rFonts w:ascii="Times New Roman" w:hAnsi="Times New Roman"/>
                      <w:sz w:val="24"/>
                      <w:szCs w:val="24"/>
                    </w:rPr>
                    <w:t>Arvils Ašeradens</w:t>
                  </w:r>
                  <w:proofErr w:type="gramStart"/>
                  <w:r w:rsidR="00236D07">
                    <w:rPr>
                      <w:rFonts w:ascii="Times New Roman" w:hAnsi="Times New Roman"/>
                      <w:sz w:val="24"/>
                      <w:szCs w:val="24"/>
                    </w:rPr>
                    <w:t xml:space="preserve">  </w:t>
                  </w:r>
                  <w:proofErr w:type="gramEnd"/>
                </w:sdtContent>
              </w:sdt>
            </w:p>
            <w:p w14:paraId="7186AD48" w14:textId="77777777" w:rsidR="00236D07" w:rsidRDefault="00BF2042" w:rsidP="00236D07">
              <w:pPr>
                <w:tabs>
                  <w:tab w:val="center" w:pos="4253"/>
                  <w:tab w:val="right" w:pos="8504"/>
                </w:tabs>
                <w:rPr>
                  <w:rFonts w:ascii="Times New Roman" w:hAnsi="Times New Roman"/>
                  <w:sz w:val="24"/>
                  <w:szCs w:val="24"/>
                </w:rPr>
              </w:pPr>
              <w:sdt>
                <w:sdtPr>
                  <w:rPr>
                    <w:rFonts w:ascii="Times New Roman" w:hAnsi="Times New Roman"/>
                    <w:sz w:val="24"/>
                    <w:szCs w:val="24"/>
                  </w:rPr>
                  <w:alias w:val="Amats"/>
                  <w:tag w:val="Amats"/>
                  <w:id w:val="-784650442"/>
                  <w:placeholder>
                    <w:docPart w:val="33AC6E4097AE489D841F6E5F68EDE48C"/>
                  </w:placeholder>
                </w:sdtPr>
                <w:sdtEndPr/>
                <w:sdtContent>
                  <w:r w:rsidR="00236D07">
                    <w:rPr>
                      <w:rFonts w:ascii="Times New Roman" w:hAnsi="Times New Roman"/>
                      <w:sz w:val="24"/>
                      <w:szCs w:val="24"/>
                    </w:rPr>
                    <w:t>13. Saeimas deputāts</w:t>
                  </w:r>
                </w:sdtContent>
              </w:sdt>
              <w:r w:rsidR="00236D07">
                <w:rPr>
                  <w:rFonts w:ascii="Times New Roman" w:hAnsi="Times New Roman"/>
                  <w:sz w:val="24"/>
                  <w:szCs w:val="24"/>
                </w:rPr>
                <w:tab/>
                <w:t>(paraksts*)</w:t>
              </w:r>
              <w:r w:rsidR="00236D07">
                <w:rPr>
                  <w:rFonts w:ascii="Times New Roman" w:hAnsi="Times New Roman"/>
                  <w:sz w:val="24"/>
                  <w:szCs w:val="24"/>
                </w:rPr>
                <w:tab/>
              </w:r>
              <w:sdt>
                <w:sdtPr>
                  <w:rPr>
                    <w:rFonts w:ascii="Times New Roman" w:hAnsi="Times New Roman"/>
                    <w:sz w:val="24"/>
                    <w:szCs w:val="24"/>
                  </w:rPr>
                  <w:alias w:val="Vārds Uzvārds"/>
                  <w:tag w:val="Vārds Uzvārds"/>
                  <w:id w:val="-1957638295"/>
                  <w:placeholder>
                    <w:docPart w:val="33AC6E4097AE489D841F6E5F68EDE48C"/>
                  </w:placeholder>
                </w:sdtPr>
                <w:sdtEndPr/>
                <w:sdtContent>
                  <w:r w:rsidR="00236D07">
                    <w:rPr>
                      <w:rFonts w:ascii="Times New Roman" w:hAnsi="Times New Roman"/>
                      <w:sz w:val="24"/>
                      <w:szCs w:val="24"/>
                    </w:rPr>
                    <w:t>Juris Jurašs</w:t>
                  </w:r>
                  <w:proofErr w:type="gramStart"/>
                  <w:r w:rsidR="00236D07">
                    <w:rPr>
                      <w:rFonts w:ascii="Times New Roman" w:hAnsi="Times New Roman"/>
                      <w:sz w:val="24"/>
                      <w:szCs w:val="24"/>
                    </w:rPr>
                    <w:t xml:space="preserve">  </w:t>
                  </w:r>
                  <w:proofErr w:type="gramEnd"/>
                  <w:r w:rsidR="009C2F6C">
                    <w:rPr>
                      <w:rFonts w:ascii="Times New Roman" w:hAnsi="Times New Roman"/>
                      <w:sz w:val="24"/>
                      <w:szCs w:val="24"/>
                    </w:rPr>
                    <w:br/>
                  </w:r>
                </w:sdtContent>
              </w:sdt>
              <w:r w:rsidR="009C2F6C" w:rsidRPr="009C2F6C">
                <w:rPr>
                  <w:rFonts w:ascii="Times New Roman" w:hAnsi="Times New Roman"/>
                  <w:sz w:val="24"/>
                  <w:szCs w:val="24"/>
                </w:rPr>
                <w:t xml:space="preserve"> </w:t>
              </w:r>
              <w:sdt>
                <w:sdtPr>
                  <w:rPr>
                    <w:rFonts w:ascii="Times New Roman" w:hAnsi="Times New Roman"/>
                    <w:sz w:val="24"/>
                    <w:szCs w:val="24"/>
                  </w:rPr>
                  <w:alias w:val="Amats"/>
                  <w:tag w:val="Amats"/>
                  <w:id w:val="1992447483"/>
                  <w:placeholder>
                    <w:docPart w:val="BEC08246B52B4EF386CE4E54D03FF728"/>
                  </w:placeholder>
                </w:sdtPr>
                <w:sdtEndPr/>
                <w:sdtContent>
                  <w:r w:rsidR="009C2F6C">
                    <w:rPr>
                      <w:rFonts w:ascii="Times New Roman" w:hAnsi="Times New Roman"/>
                      <w:sz w:val="24"/>
                      <w:szCs w:val="24"/>
                    </w:rPr>
                    <w:t>13. Saeimas deputāts</w:t>
                  </w:r>
                </w:sdtContent>
              </w:sdt>
              <w:r w:rsidR="009C2F6C">
                <w:rPr>
                  <w:rFonts w:ascii="Times New Roman" w:hAnsi="Times New Roman"/>
                  <w:sz w:val="24"/>
                  <w:szCs w:val="24"/>
                </w:rPr>
                <w:tab/>
                <w:t>(paraksts*)</w:t>
              </w:r>
              <w:r w:rsidR="009C2F6C">
                <w:rPr>
                  <w:rFonts w:ascii="Times New Roman" w:hAnsi="Times New Roman"/>
                  <w:sz w:val="24"/>
                  <w:szCs w:val="24"/>
                </w:rPr>
                <w:tab/>
              </w:r>
              <w:sdt>
                <w:sdtPr>
                  <w:rPr>
                    <w:rFonts w:ascii="Times New Roman" w:hAnsi="Times New Roman"/>
                    <w:sz w:val="24"/>
                    <w:szCs w:val="24"/>
                  </w:rPr>
                  <w:alias w:val="Vārds Uzvārds"/>
                  <w:tag w:val="Vārds Uzvārds"/>
                  <w:id w:val="-578979195"/>
                  <w:placeholder>
                    <w:docPart w:val="BEC08246B52B4EF386CE4E54D03FF728"/>
                  </w:placeholder>
                </w:sdtPr>
                <w:sdtEndPr/>
                <w:sdtContent>
                  <w:r w:rsidR="009C2F6C">
                    <w:rPr>
                      <w:rFonts w:ascii="Times New Roman" w:hAnsi="Times New Roman"/>
                      <w:sz w:val="24"/>
                      <w:szCs w:val="24"/>
                    </w:rPr>
                    <w:t>Uldis Augulis</w:t>
                  </w:r>
                  <w:proofErr w:type="gramStart"/>
                  <w:r w:rsidR="009C2F6C">
                    <w:rPr>
                      <w:rFonts w:ascii="Times New Roman" w:hAnsi="Times New Roman"/>
                      <w:sz w:val="24"/>
                      <w:szCs w:val="24"/>
                    </w:rPr>
                    <w:t xml:space="preserve">  </w:t>
                  </w:r>
                  <w:proofErr w:type="gramEnd"/>
                </w:sdtContent>
              </w:sdt>
            </w:p>
            <w:p w14:paraId="56B2A322" w14:textId="77777777" w:rsidR="00236D07" w:rsidRDefault="00BF2042" w:rsidP="00236D07">
              <w:pPr>
                <w:tabs>
                  <w:tab w:val="center" w:pos="4253"/>
                  <w:tab w:val="right" w:pos="8504"/>
                </w:tabs>
                <w:rPr>
                  <w:rFonts w:ascii="Times New Roman" w:hAnsi="Times New Roman"/>
                  <w:sz w:val="24"/>
                  <w:szCs w:val="24"/>
                </w:rPr>
              </w:pPr>
              <w:sdt>
                <w:sdtPr>
                  <w:rPr>
                    <w:rFonts w:ascii="Times New Roman" w:hAnsi="Times New Roman"/>
                    <w:sz w:val="24"/>
                    <w:szCs w:val="24"/>
                  </w:rPr>
                  <w:alias w:val="Amats"/>
                  <w:tag w:val="Amats"/>
                  <w:id w:val="667283761"/>
                  <w:placeholder>
                    <w:docPart w:val="77CC0D7114B146D09DE70A154C46974F"/>
                  </w:placeholder>
                </w:sdtPr>
                <w:sdtEndPr/>
                <w:sdtContent>
                  <w:r w:rsidR="00236D07">
                    <w:rPr>
                      <w:rFonts w:ascii="Times New Roman" w:hAnsi="Times New Roman"/>
                      <w:sz w:val="24"/>
                      <w:szCs w:val="24"/>
                    </w:rPr>
                    <w:t>13. Saeimas deputāte</w:t>
                  </w:r>
                </w:sdtContent>
              </w:sdt>
              <w:r w:rsidR="00236D07">
                <w:rPr>
                  <w:rFonts w:ascii="Times New Roman" w:hAnsi="Times New Roman"/>
                  <w:sz w:val="24"/>
                  <w:szCs w:val="24"/>
                </w:rPr>
                <w:tab/>
                <w:t>(paraksts*)</w:t>
              </w:r>
              <w:r w:rsidR="00236D07">
                <w:rPr>
                  <w:rFonts w:ascii="Times New Roman" w:hAnsi="Times New Roman"/>
                  <w:sz w:val="24"/>
                  <w:szCs w:val="24"/>
                </w:rPr>
                <w:tab/>
              </w:r>
              <w:sdt>
                <w:sdtPr>
                  <w:rPr>
                    <w:rFonts w:ascii="Times New Roman" w:hAnsi="Times New Roman"/>
                    <w:sz w:val="24"/>
                    <w:szCs w:val="24"/>
                  </w:rPr>
                  <w:alias w:val="Vārds Uzvārds"/>
                  <w:tag w:val="Vārds Uzvārds"/>
                  <w:id w:val="1072621847"/>
                  <w:placeholder>
                    <w:docPart w:val="77CC0D7114B146D09DE70A154C46974F"/>
                  </w:placeholder>
                </w:sdtPr>
                <w:sdtEndPr/>
                <w:sdtContent>
                  <w:r w:rsidR="00236D07">
                    <w:rPr>
                      <w:rFonts w:ascii="Times New Roman" w:hAnsi="Times New Roman"/>
                      <w:sz w:val="24"/>
                      <w:szCs w:val="24"/>
                    </w:rPr>
                    <w:t xml:space="preserve">Inese Voika </w:t>
                  </w:r>
                </w:sdtContent>
              </w:sdt>
            </w:p>
            <w:p w14:paraId="1E29327C" w14:textId="77777777" w:rsidR="00CD1E5F" w:rsidRDefault="00CD1E5F" w:rsidP="008C37DE">
              <w:pPr>
                <w:ind w:firstLine="720"/>
                <w:jc w:val="both"/>
                <w:rPr>
                  <w:rFonts w:ascii="Times New Roman" w:hAnsi="Times New Roman"/>
                  <w:sz w:val="24"/>
                </w:rPr>
              </w:pPr>
            </w:p>
            <w:p w14:paraId="2D827E70" w14:textId="77777777" w:rsidR="00CD1E5F" w:rsidRDefault="00CD1E5F" w:rsidP="008C37DE">
              <w:pPr>
                <w:ind w:firstLine="720"/>
                <w:jc w:val="both"/>
                <w:rPr>
                  <w:rFonts w:ascii="Times New Roman" w:hAnsi="Times New Roman"/>
                  <w:sz w:val="24"/>
                </w:rPr>
              </w:pPr>
            </w:p>
            <w:p w14:paraId="02395BCB" w14:textId="77777777" w:rsidR="00CD1E5F" w:rsidRDefault="00CD1E5F" w:rsidP="008C37DE">
              <w:pPr>
                <w:ind w:firstLine="720"/>
                <w:jc w:val="both"/>
                <w:rPr>
                  <w:rFonts w:ascii="Times New Roman" w:hAnsi="Times New Roman"/>
                  <w:sz w:val="24"/>
                </w:rPr>
              </w:pPr>
            </w:p>
            <w:p w14:paraId="6D832AB3" w14:textId="77777777" w:rsidR="00CD1E5F" w:rsidRDefault="00CD1E5F" w:rsidP="008C37DE">
              <w:pPr>
                <w:ind w:firstLine="720"/>
                <w:jc w:val="both"/>
                <w:rPr>
                  <w:rFonts w:ascii="Times New Roman" w:hAnsi="Times New Roman"/>
                  <w:sz w:val="24"/>
                </w:rPr>
              </w:pPr>
            </w:p>
            <w:p w14:paraId="5C09F875" w14:textId="77777777" w:rsidR="00CD1E5F" w:rsidRDefault="00236D07" w:rsidP="008C37DE">
              <w:pPr>
                <w:ind w:firstLine="720"/>
                <w:jc w:val="both"/>
                <w:rPr>
                  <w:rFonts w:ascii="Times New Roman" w:hAnsi="Times New Roman"/>
                  <w:sz w:val="24"/>
                </w:rPr>
              </w:pPr>
              <w:r>
                <w:rPr>
                  <w:rFonts w:ascii="Times New Roman" w:hAnsi="Times New Roman"/>
                  <w:sz w:val="22"/>
                  <w:szCs w:val="24"/>
                </w:rPr>
                <w:t xml:space="preserve">* </w:t>
              </w:r>
              <w:r w:rsidRPr="00BF6759">
                <w:rPr>
                  <w:rFonts w:ascii="Times New Roman" w:hAnsi="Times New Roman"/>
                  <w:sz w:val="22"/>
                  <w:szCs w:val="24"/>
                </w:rPr>
                <w:t>Šis dokuments ir elektroniski parakstīts ar drošu elektronisko parakstu un satur laika zīmogu</w:t>
              </w:r>
            </w:p>
            <w:p w14:paraId="058D92C6" w14:textId="77777777" w:rsidR="00CD1E5F" w:rsidRDefault="00CD1E5F" w:rsidP="008C37DE">
              <w:pPr>
                <w:ind w:firstLine="720"/>
                <w:jc w:val="both"/>
                <w:rPr>
                  <w:rFonts w:ascii="Times New Roman" w:hAnsi="Times New Roman"/>
                  <w:sz w:val="24"/>
                </w:rPr>
              </w:pPr>
            </w:p>
            <w:p w14:paraId="2344697C" w14:textId="77777777" w:rsidR="00CD1E5F" w:rsidRDefault="00CD1E5F" w:rsidP="008C37DE">
              <w:pPr>
                <w:ind w:firstLine="720"/>
                <w:jc w:val="both"/>
                <w:rPr>
                  <w:rFonts w:ascii="Times New Roman" w:hAnsi="Times New Roman"/>
                  <w:sz w:val="24"/>
                </w:rPr>
              </w:pPr>
            </w:p>
            <w:p w14:paraId="128F6C54" w14:textId="77777777" w:rsidR="00CD1E5F" w:rsidRDefault="00CD1E5F" w:rsidP="008C37DE">
              <w:pPr>
                <w:ind w:firstLine="720"/>
                <w:jc w:val="both"/>
                <w:rPr>
                  <w:rFonts w:ascii="Times New Roman" w:hAnsi="Times New Roman"/>
                  <w:sz w:val="24"/>
                </w:rPr>
              </w:pPr>
            </w:p>
            <w:p w14:paraId="233B816C" w14:textId="77777777" w:rsidR="00CD1E5F" w:rsidRDefault="00CD1E5F" w:rsidP="008C37DE">
              <w:pPr>
                <w:ind w:firstLine="720"/>
                <w:jc w:val="both"/>
                <w:rPr>
                  <w:rFonts w:ascii="Times New Roman" w:hAnsi="Times New Roman"/>
                  <w:sz w:val="24"/>
                </w:rPr>
              </w:pPr>
            </w:p>
            <w:p w14:paraId="3CE0DAD6" w14:textId="77777777" w:rsidR="00CD1E5F" w:rsidRDefault="00CD1E5F" w:rsidP="008C37DE">
              <w:pPr>
                <w:ind w:firstLine="720"/>
                <w:jc w:val="both"/>
                <w:rPr>
                  <w:rFonts w:ascii="Times New Roman" w:hAnsi="Times New Roman"/>
                  <w:sz w:val="24"/>
                </w:rPr>
              </w:pPr>
            </w:p>
            <w:p w14:paraId="19380BFA" w14:textId="77777777" w:rsidR="00CD1E5F" w:rsidRDefault="00CD1E5F" w:rsidP="008C37DE">
              <w:pPr>
                <w:ind w:firstLine="720"/>
                <w:jc w:val="both"/>
                <w:rPr>
                  <w:rFonts w:ascii="Times New Roman" w:hAnsi="Times New Roman"/>
                  <w:sz w:val="24"/>
                </w:rPr>
              </w:pPr>
            </w:p>
            <w:p w14:paraId="16302D32" w14:textId="77777777" w:rsidR="00CD1E5F" w:rsidRDefault="00CD1E5F" w:rsidP="008C37DE">
              <w:pPr>
                <w:ind w:firstLine="720"/>
                <w:jc w:val="both"/>
                <w:rPr>
                  <w:rFonts w:ascii="Times New Roman" w:hAnsi="Times New Roman"/>
                  <w:sz w:val="24"/>
                </w:rPr>
              </w:pPr>
            </w:p>
            <w:p w14:paraId="5142938E" w14:textId="77777777" w:rsidR="00CD1E5F" w:rsidRDefault="00CD1E5F" w:rsidP="008C37DE">
              <w:pPr>
                <w:ind w:firstLine="720"/>
                <w:jc w:val="both"/>
                <w:rPr>
                  <w:rFonts w:ascii="Times New Roman" w:hAnsi="Times New Roman"/>
                  <w:sz w:val="24"/>
                </w:rPr>
              </w:pPr>
            </w:p>
            <w:p w14:paraId="022397DD" w14:textId="77777777" w:rsidR="00CD1E5F" w:rsidRDefault="00CD1E5F" w:rsidP="008C37DE">
              <w:pPr>
                <w:ind w:firstLine="720"/>
                <w:jc w:val="both"/>
                <w:rPr>
                  <w:rFonts w:ascii="Times New Roman" w:hAnsi="Times New Roman"/>
                  <w:sz w:val="24"/>
                </w:rPr>
              </w:pPr>
            </w:p>
            <w:p w14:paraId="2A85B4A1" w14:textId="77777777" w:rsidR="00CD1E5F" w:rsidRDefault="00CD1E5F" w:rsidP="008C37DE">
              <w:pPr>
                <w:ind w:firstLine="720"/>
                <w:jc w:val="both"/>
                <w:rPr>
                  <w:rFonts w:ascii="Times New Roman" w:hAnsi="Times New Roman"/>
                  <w:sz w:val="24"/>
                </w:rPr>
              </w:pPr>
            </w:p>
            <w:p w14:paraId="666F58EF" w14:textId="77777777" w:rsidR="00CD1E5F" w:rsidRDefault="00CD1E5F" w:rsidP="008C37DE">
              <w:pPr>
                <w:ind w:firstLine="720"/>
                <w:jc w:val="both"/>
                <w:rPr>
                  <w:rFonts w:ascii="Times New Roman" w:hAnsi="Times New Roman"/>
                  <w:sz w:val="24"/>
                </w:rPr>
              </w:pPr>
            </w:p>
            <w:p w14:paraId="58B3AE80" w14:textId="77777777" w:rsidR="00CD1E5F" w:rsidRDefault="00CD1E5F" w:rsidP="008C37DE">
              <w:pPr>
                <w:ind w:firstLine="720"/>
                <w:jc w:val="both"/>
                <w:rPr>
                  <w:rFonts w:ascii="Times New Roman" w:hAnsi="Times New Roman"/>
                  <w:sz w:val="24"/>
                </w:rPr>
              </w:pPr>
            </w:p>
            <w:p w14:paraId="003A5100" w14:textId="77777777" w:rsidR="00CD1E5F" w:rsidRDefault="00CD1E5F" w:rsidP="008C37DE">
              <w:pPr>
                <w:ind w:firstLine="720"/>
                <w:jc w:val="both"/>
                <w:rPr>
                  <w:rFonts w:ascii="Times New Roman" w:hAnsi="Times New Roman"/>
                  <w:sz w:val="24"/>
                </w:rPr>
              </w:pPr>
            </w:p>
            <w:p w14:paraId="58422113" w14:textId="77777777" w:rsidR="00CD1E5F" w:rsidRDefault="00CD1E5F" w:rsidP="008C37DE">
              <w:pPr>
                <w:ind w:firstLine="720"/>
                <w:jc w:val="both"/>
                <w:rPr>
                  <w:rFonts w:ascii="Times New Roman" w:hAnsi="Times New Roman"/>
                  <w:sz w:val="24"/>
                </w:rPr>
              </w:pPr>
            </w:p>
            <w:p w14:paraId="7BFBB8F5" w14:textId="77777777" w:rsidR="00CD1E5F" w:rsidRDefault="00CD1E5F" w:rsidP="008C37DE">
              <w:pPr>
                <w:ind w:firstLine="720"/>
                <w:jc w:val="both"/>
                <w:rPr>
                  <w:rFonts w:ascii="Times New Roman" w:hAnsi="Times New Roman"/>
                  <w:sz w:val="24"/>
                </w:rPr>
              </w:pPr>
            </w:p>
            <w:p w14:paraId="02F37C2E" w14:textId="77777777" w:rsidR="00CD1E5F" w:rsidRDefault="00CD1E5F" w:rsidP="008C37DE">
              <w:pPr>
                <w:ind w:firstLine="720"/>
                <w:jc w:val="both"/>
                <w:rPr>
                  <w:rFonts w:ascii="Times New Roman" w:hAnsi="Times New Roman"/>
                  <w:sz w:val="24"/>
                </w:rPr>
              </w:pPr>
            </w:p>
            <w:p w14:paraId="51EF96D9" w14:textId="77777777" w:rsidR="00CD1E5F" w:rsidRDefault="00CD1E5F" w:rsidP="008C37DE">
              <w:pPr>
                <w:ind w:firstLine="720"/>
                <w:jc w:val="both"/>
                <w:rPr>
                  <w:rFonts w:ascii="Times New Roman" w:hAnsi="Times New Roman"/>
                  <w:sz w:val="24"/>
                </w:rPr>
              </w:pPr>
            </w:p>
            <w:p w14:paraId="6F7AEE21" w14:textId="77777777" w:rsidR="00CD1E5F" w:rsidRDefault="00CD1E5F" w:rsidP="008C37DE">
              <w:pPr>
                <w:ind w:firstLine="720"/>
                <w:jc w:val="both"/>
                <w:rPr>
                  <w:rFonts w:ascii="Times New Roman" w:hAnsi="Times New Roman"/>
                  <w:sz w:val="24"/>
                </w:rPr>
              </w:pPr>
            </w:p>
            <w:p w14:paraId="5A0E5D06" w14:textId="77777777" w:rsidR="00CD1E5F" w:rsidRDefault="00CD1E5F" w:rsidP="008C37DE">
              <w:pPr>
                <w:ind w:firstLine="720"/>
                <w:jc w:val="both"/>
                <w:rPr>
                  <w:rFonts w:ascii="Times New Roman" w:hAnsi="Times New Roman"/>
                  <w:sz w:val="24"/>
                </w:rPr>
              </w:pPr>
            </w:p>
            <w:p w14:paraId="7413A4E4" w14:textId="77777777" w:rsidR="00CD1E5F" w:rsidRDefault="00CD1E5F" w:rsidP="008C37DE">
              <w:pPr>
                <w:ind w:firstLine="720"/>
                <w:jc w:val="both"/>
                <w:rPr>
                  <w:rFonts w:ascii="Times New Roman" w:hAnsi="Times New Roman"/>
                  <w:sz w:val="24"/>
                </w:rPr>
              </w:pPr>
            </w:p>
            <w:p w14:paraId="30A9A661" w14:textId="77777777" w:rsidR="00CD1E5F" w:rsidRDefault="00CD1E5F" w:rsidP="008C37DE">
              <w:pPr>
                <w:ind w:firstLine="720"/>
                <w:jc w:val="both"/>
                <w:rPr>
                  <w:rFonts w:ascii="Times New Roman" w:hAnsi="Times New Roman"/>
                  <w:sz w:val="24"/>
                </w:rPr>
              </w:pPr>
            </w:p>
            <w:p w14:paraId="7760B246" w14:textId="77777777" w:rsidR="00CD1E5F" w:rsidRDefault="00CD1E5F" w:rsidP="008C37DE">
              <w:pPr>
                <w:ind w:firstLine="720"/>
                <w:jc w:val="both"/>
                <w:rPr>
                  <w:rFonts w:ascii="Times New Roman" w:hAnsi="Times New Roman"/>
                  <w:sz w:val="24"/>
                </w:rPr>
              </w:pPr>
            </w:p>
            <w:p w14:paraId="53A41BDE" w14:textId="77777777" w:rsidR="00CD1E5F" w:rsidRDefault="00CD1E5F" w:rsidP="008C37DE">
              <w:pPr>
                <w:ind w:firstLine="720"/>
                <w:jc w:val="both"/>
                <w:rPr>
                  <w:rFonts w:ascii="Times New Roman" w:hAnsi="Times New Roman"/>
                  <w:sz w:val="24"/>
                </w:rPr>
              </w:pPr>
            </w:p>
            <w:p w14:paraId="59CDF7FA" w14:textId="77777777" w:rsidR="00CD1E5F" w:rsidRDefault="00CD1E5F" w:rsidP="008C37DE">
              <w:pPr>
                <w:ind w:firstLine="720"/>
                <w:jc w:val="both"/>
                <w:rPr>
                  <w:rFonts w:ascii="Times New Roman" w:hAnsi="Times New Roman"/>
                  <w:sz w:val="24"/>
                </w:rPr>
              </w:pPr>
            </w:p>
            <w:p w14:paraId="4DAF13FA" w14:textId="77777777" w:rsidR="00CD1E5F" w:rsidRDefault="00CD1E5F" w:rsidP="008C37DE">
              <w:pPr>
                <w:ind w:firstLine="720"/>
                <w:jc w:val="both"/>
                <w:rPr>
                  <w:rFonts w:ascii="Times New Roman" w:hAnsi="Times New Roman"/>
                  <w:sz w:val="24"/>
                </w:rPr>
              </w:pPr>
            </w:p>
            <w:p w14:paraId="509E35B6" w14:textId="77777777" w:rsidR="00CD1E5F" w:rsidRDefault="00CD1E5F" w:rsidP="008C37DE">
              <w:pPr>
                <w:ind w:firstLine="720"/>
                <w:jc w:val="both"/>
                <w:rPr>
                  <w:rFonts w:ascii="Times New Roman" w:hAnsi="Times New Roman"/>
                  <w:sz w:val="24"/>
                </w:rPr>
              </w:pPr>
            </w:p>
            <w:p w14:paraId="607F636D" w14:textId="77777777" w:rsidR="00CD1E5F" w:rsidRDefault="00CD1E5F" w:rsidP="008C37DE">
              <w:pPr>
                <w:ind w:firstLine="720"/>
                <w:jc w:val="both"/>
                <w:rPr>
                  <w:rFonts w:ascii="Times New Roman" w:hAnsi="Times New Roman"/>
                  <w:sz w:val="24"/>
                </w:rPr>
              </w:pPr>
            </w:p>
            <w:p w14:paraId="12164469" w14:textId="77777777" w:rsidR="00CD1E5F" w:rsidRDefault="00CD1E5F" w:rsidP="008C37DE">
              <w:pPr>
                <w:ind w:firstLine="720"/>
                <w:jc w:val="both"/>
                <w:rPr>
                  <w:rFonts w:ascii="Times New Roman" w:hAnsi="Times New Roman"/>
                  <w:sz w:val="24"/>
                </w:rPr>
              </w:pPr>
            </w:p>
            <w:p w14:paraId="7B4B34A0" w14:textId="77777777" w:rsidR="00CD1E5F" w:rsidRDefault="00CD1E5F" w:rsidP="008C37DE">
              <w:pPr>
                <w:ind w:firstLine="720"/>
                <w:jc w:val="both"/>
                <w:rPr>
                  <w:rFonts w:ascii="Times New Roman" w:hAnsi="Times New Roman"/>
                  <w:sz w:val="24"/>
                </w:rPr>
              </w:pPr>
            </w:p>
            <w:p w14:paraId="0F2EDF14" w14:textId="77777777" w:rsidR="00CD1E5F" w:rsidRDefault="00CD1E5F" w:rsidP="008C37DE">
              <w:pPr>
                <w:ind w:firstLine="720"/>
                <w:jc w:val="both"/>
                <w:rPr>
                  <w:rFonts w:ascii="Times New Roman" w:hAnsi="Times New Roman"/>
                  <w:sz w:val="24"/>
                </w:rPr>
              </w:pPr>
            </w:p>
            <w:p w14:paraId="1430CCF9" w14:textId="77777777" w:rsidR="00CD1E5F" w:rsidRDefault="00CD1E5F" w:rsidP="00CD1E5F">
              <w:pPr>
                <w:jc w:val="both"/>
                <w:rPr>
                  <w:rFonts w:ascii="Times New Roman" w:hAnsi="Times New Roman"/>
                  <w:sz w:val="24"/>
                </w:rPr>
              </w:pPr>
            </w:p>
            <w:p w14:paraId="2F34239B" w14:textId="77777777" w:rsidR="008C37DE" w:rsidRDefault="008C37DE" w:rsidP="008C37DE">
              <w:pPr>
                <w:ind w:firstLine="720"/>
                <w:jc w:val="both"/>
                <w:rPr>
                  <w:rFonts w:ascii="Times New Roman" w:hAnsi="Times New Roman"/>
                  <w:sz w:val="24"/>
                </w:rPr>
              </w:pPr>
              <w:r>
                <w:rPr>
                  <w:rFonts w:ascii="Times New Roman" w:hAnsi="Times New Roman"/>
                  <w:sz w:val="24"/>
                </w:rPr>
                <w:t xml:space="preserve">Pielikums: </w:t>
              </w:r>
            </w:p>
            <w:p w14:paraId="7E46BF28" w14:textId="77777777" w:rsidR="008C37DE" w:rsidRDefault="008C37DE" w:rsidP="008C37DE">
              <w:pPr>
                <w:ind w:firstLine="720"/>
                <w:jc w:val="both"/>
                <w:rPr>
                  <w:rFonts w:ascii="Times New Roman" w:hAnsi="Times New Roman"/>
                  <w:sz w:val="24"/>
                </w:rPr>
              </w:pPr>
            </w:p>
            <w:p w14:paraId="7B20572A" w14:textId="77777777" w:rsidR="008C37DE" w:rsidRDefault="00CD1E5F" w:rsidP="008C37DE">
              <w:pPr>
                <w:ind w:firstLine="720"/>
                <w:jc w:val="both"/>
                <w:rPr>
                  <w:rFonts w:ascii="Times New Roman" w:hAnsi="Times New Roman"/>
                  <w:sz w:val="24"/>
                </w:rPr>
              </w:pPr>
              <w:r>
                <w:rPr>
                  <w:noProof/>
                </w:rPr>
                <w:drawing>
                  <wp:anchor distT="0" distB="0" distL="114300" distR="114300" simplePos="0" relativeHeight="251658240" behindDoc="0" locked="0" layoutInCell="1" allowOverlap="1" wp14:anchorId="3D638E13" wp14:editId="2F4E4705">
                    <wp:simplePos x="0" y="0"/>
                    <wp:positionH relativeFrom="margin">
                      <wp:align>center</wp:align>
                    </wp:positionH>
                    <wp:positionV relativeFrom="paragraph">
                      <wp:posOffset>490855</wp:posOffset>
                    </wp:positionV>
                    <wp:extent cx="4933950" cy="4602480"/>
                    <wp:effectExtent l="0" t="0" r="0" b="7620"/>
                    <wp:wrapSquare wrapText="bothSides"/>
                    <wp:docPr id="7" name="Picture 7" descr="C:\Users\LauraRigerte\AppData\Local\Microsoft\Windows\INetCache\Content.Word\Gobzem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Rigerte\AppData\Local\Microsoft\Windows\INetCache\Content.Word\Gobzem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3950" cy="460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7DE" w:rsidRPr="009369F3">
                <w:rPr>
                  <w:rFonts w:ascii="Times New Roman" w:hAnsi="Times New Roman"/>
                  <w:sz w:val="24"/>
                </w:rPr>
                <w:t>13. Saeimas deputāt</w:t>
              </w:r>
              <w:r w:rsidR="008C37DE">
                <w:rPr>
                  <w:rFonts w:ascii="Times New Roman" w:hAnsi="Times New Roman"/>
                  <w:sz w:val="24"/>
                </w:rPr>
                <w:t xml:space="preserve">a </w:t>
              </w:r>
              <w:r w:rsidR="008C37DE" w:rsidRPr="009369F3">
                <w:rPr>
                  <w:rFonts w:ascii="Times New Roman" w:hAnsi="Times New Roman"/>
                  <w:sz w:val="24"/>
                </w:rPr>
                <w:t xml:space="preserve">Alda Gobzema </w:t>
              </w:r>
              <w:r w:rsidR="008C37DE">
                <w:rPr>
                  <w:rFonts w:ascii="Times New Roman" w:hAnsi="Times New Roman"/>
                  <w:sz w:val="24"/>
                </w:rPr>
                <w:t>publicētie ieraksti sociālajā tīklā Facebook šā gada</w:t>
              </w:r>
              <w:r w:rsidR="00236D07">
                <w:rPr>
                  <w:rFonts w:ascii="Times New Roman" w:hAnsi="Times New Roman"/>
                  <w:sz w:val="24"/>
                </w:rPr>
                <w:t xml:space="preserve"> 25. jūnijā un sekojošās dienās</w:t>
              </w:r>
            </w:p>
            <w:p w14:paraId="22BCED5B" w14:textId="77777777" w:rsidR="008C37DE" w:rsidRDefault="00CD1E5F" w:rsidP="008C37DE">
              <w:pPr>
                <w:ind w:firstLine="720"/>
                <w:jc w:val="both"/>
                <w:rPr>
                  <w:rFonts w:ascii="Times New Roman" w:hAnsi="Times New Roman"/>
                  <w:sz w:val="24"/>
                </w:rPr>
              </w:pPr>
              <w:r>
                <w:rPr>
                  <w:noProof/>
                </w:rPr>
                <w:drawing>
                  <wp:anchor distT="0" distB="0" distL="114300" distR="114300" simplePos="0" relativeHeight="251660288" behindDoc="0" locked="0" layoutInCell="1" allowOverlap="1" wp14:anchorId="690755AB" wp14:editId="596E6C91">
                    <wp:simplePos x="0" y="0"/>
                    <wp:positionH relativeFrom="margin">
                      <wp:align>center</wp:align>
                    </wp:positionH>
                    <wp:positionV relativeFrom="paragraph">
                      <wp:posOffset>4766945</wp:posOffset>
                    </wp:positionV>
                    <wp:extent cx="3143250" cy="4199255"/>
                    <wp:effectExtent l="0" t="0" r="0" b="0"/>
                    <wp:wrapSquare wrapText="bothSides"/>
                    <wp:docPr id="6" name="Picture 6" descr="C:\Users\LauraRigerte\AppData\Local\Microsoft\Windows\INetCache\Content.Word\Gobzem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Rigerte\AppData\Local\Microsoft\Windows\INetCache\Content.Word\Gobzems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419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A82B7" w14:textId="77777777" w:rsidR="008C37DE" w:rsidRDefault="008C37DE" w:rsidP="008C37DE">
              <w:pPr>
                <w:ind w:firstLine="720"/>
                <w:jc w:val="both"/>
                <w:rPr>
                  <w:rFonts w:ascii="Times New Roman" w:hAnsi="Times New Roman"/>
                  <w:sz w:val="24"/>
                </w:rPr>
              </w:pPr>
            </w:p>
            <w:p w14:paraId="73A58B55" w14:textId="77777777" w:rsidR="008C37DE" w:rsidRDefault="008C37DE" w:rsidP="008C37DE">
              <w:pPr>
                <w:ind w:firstLine="720"/>
                <w:jc w:val="both"/>
                <w:rPr>
                  <w:rFonts w:ascii="Times New Roman" w:hAnsi="Times New Roman"/>
                  <w:sz w:val="24"/>
                </w:rPr>
              </w:pPr>
            </w:p>
            <w:p w14:paraId="30DF2874" w14:textId="77777777" w:rsidR="008C37DE" w:rsidRDefault="008C37DE" w:rsidP="008C37DE">
              <w:pPr>
                <w:ind w:firstLine="720"/>
                <w:jc w:val="both"/>
                <w:rPr>
                  <w:rFonts w:ascii="Times New Roman" w:hAnsi="Times New Roman"/>
                  <w:sz w:val="24"/>
                </w:rPr>
              </w:pPr>
            </w:p>
            <w:p w14:paraId="7C1FA541" w14:textId="77777777" w:rsidR="008C37DE" w:rsidRDefault="008C37DE" w:rsidP="008C37DE">
              <w:pPr>
                <w:ind w:firstLine="720"/>
                <w:jc w:val="both"/>
                <w:rPr>
                  <w:rFonts w:ascii="Times New Roman" w:hAnsi="Times New Roman"/>
                  <w:sz w:val="24"/>
                </w:rPr>
              </w:pPr>
            </w:p>
            <w:p w14:paraId="6513BAE1" w14:textId="77777777" w:rsidR="008C37DE" w:rsidRDefault="008C37DE" w:rsidP="008C37DE">
              <w:pPr>
                <w:ind w:firstLine="720"/>
                <w:jc w:val="both"/>
                <w:rPr>
                  <w:rFonts w:ascii="Times New Roman" w:hAnsi="Times New Roman"/>
                  <w:sz w:val="24"/>
                </w:rPr>
              </w:pPr>
            </w:p>
            <w:p w14:paraId="40F524C7" w14:textId="77777777" w:rsidR="008C37DE" w:rsidRPr="00C05F36" w:rsidRDefault="008C37DE" w:rsidP="008C37DE">
              <w:pPr>
                <w:ind w:firstLine="720"/>
                <w:jc w:val="both"/>
                <w:rPr>
                  <w:rFonts w:ascii="Times New Roman" w:hAnsi="Times New Roman"/>
                  <w:sz w:val="24"/>
                  <w:highlight w:val="yellow"/>
                </w:rPr>
              </w:pPr>
            </w:p>
            <w:p w14:paraId="1790B45F" w14:textId="77777777" w:rsidR="008C37DE" w:rsidRDefault="008C37DE" w:rsidP="008C37DE">
              <w:pPr>
                <w:rPr>
                  <w:rFonts w:ascii="Times New Roman" w:hAnsi="Times New Roman"/>
                  <w:sz w:val="24"/>
                  <w:highlight w:val="yellow"/>
                </w:rPr>
              </w:pPr>
            </w:p>
            <w:p w14:paraId="25645E54" w14:textId="77777777" w:rsidR="008C37DE" w:rsidRDefault="008C37DE" w:rsidP="008C37DE">
              <w:pPr>
                <w:rPr>
                  <w:rFonts w:ascii="Times New Roman" w:hAnsi="Times New Roman"/>
                  <w:sz w:val="24"/>
                  <w:highlight w:val="yellow"/>
                </w:rPr>
              </w:pPr>
            </w:p>
            <w:p w14:paraId="168390BD" w14:textId="77777777" w:rsidR="008C37DE" w:rsidRDefault="008C37DE" w:rsidP="008C37DE">
              <w:pPr>
                <w:rPr>
                  <w:rFonts w:ascii="Times New Roman" w:hAnsi="Times New Roman"/>
                  <w:sz w:val="24"/>
                  <w:highlight w:val="yellow"/>
                </w:rPr>
              </w:pPr>
            </w:p>
            <w:p w14:paraId="50545C6E" w14:textId="77777777" w:rsidR="008C37DE" w:rsidRDefault="008C37DE" w:rsidP="008C37DE">
              <w:pPr>
                <w:rPr>
                  <w:rFonts w:ascii="Times New Roman" w:hAnsi="Times New Roman"/>
                  <w:sz w:val="24"/>
                  <w:highlight w:val="yellow"/>
                </w:rPr>
              </w:pPr>
            </w:p>
            <w:p w14:paraId="4F6AC386" w14:textId="77777777" w:rsidR="008C37DE" w:rsidRDefault="008C37DE" w:rsidP="008C37DE">
              <w:pPr>
                <w:rPr>
                  <w:rFonts w:ascii="Times New Roman" w:hAnsi="Times New Roman"/>
                  <w:sz w:val="24"/>
                  <w:highlight w:val="yellow"/>
                </w:rPr>
              </w:pPr>
            </w:p>
            <w:p w14:paraId="4DDBC42B" w14:textId="77777777" w:rsidR="008C37DE" w:rsidRDefault="008C37DE" w:rsidP="008C37DE">
              <w:pPr>
                <w:rPr>
                  <w:rFonts w:ascii="Times New Roman" w:hAnsi="Times New Roman"/>
                  <w:sz w:val="24"/>
                  <w:highlight w:val="yellow"/>
                </w:rPr>
              </w:pPr>
            </w:p>
            <w:p w14:paraId="03019352" w14:textId="77777777" w:rsidR="008C37DE" w:rsidRDefault="008C37DE" w:rsidP="008C37DE">
              <w:pPr>
                <w:rPr>
                  <w:rFonts w:ascii="Times New Roman" w:hAnsi="Times New Roman"/>
                  <w:sz w:val="24"/>
                  <w:highlight w:val="yellow"/>
                </w:rPr>
              </w:pPr>
            </w:p>
            <w:p w14:paraId="6E7D6144" w14:textId="77777777" w:rsidR="008C37DE" w:rsidRDefault="008C37DE" w:rsidP="008C37DE">
              <w:pPr>
                <w:rPr>
                  <w:rFonts w:ascii="Times New Roman" w:hAnsi="Times New Roman"/>
                  <w:sz w:val="24"/>
                  <w:highlight w:val="yellow"/>
                </w:rPr>
              </w:pPr>
            </w:p>
            <w:p w14:paraId="5B095B8D" w14:textId="77777777" w:rsidR="008C37DE" w:rsidRDefault="008C37DE" w:rsidP="008C37DE">
              <w:pPr>
                <w:rPr>
                  <w:rFonts w:ascii="Times New Roman" w:hAnsi="Times New Roman"/>
                  <w:sz w:val="24"/>
                  <w:highlight w:val="yellow"/>
                </w:rPr>
              </w:pPr>
            </w:p>
            <w:p w14:paraId="110A05B8" w14:textId="77777777" w:rsidR="008C37DE" w:rsidRDefault="008C37DE" w:rsidP="008C37DE">
              <w:pPr>
                <w:rPr>
                  <w:rFonts w:ascii="Times New Roman" w:hAnsi="Times New Roman"/>
                  <w:sz w:val="24"/>
                  <w:highlight w:val="yellow"/>
                </w:rPr>
              </w:pPr>
            </w:p>
            <w:p w14:paraId="488A20FC" w14:textId="77777777" w:rsidR="008C37DE" w:rsidRDefault="008C37DE" w:rsidP="008C37DE">
              <w:pPr>
                <w:rPr>
                  <w:rFonts w:ascii="Times New Roman" w:hAnsi="Times New Roman"/>
                  <w:sz w:val="24"/>
                  <w:highlight w:val="yellow"/>
                </w:rPr>
              </w:pPr>
            </w:p>
            <w:p w14:paraId="762045C6" w14:textId="77777777" w:rsidR="008C37DE" w:rsidRDefault="008C37DE" w:rsidP="008C37DE">
              <w:pPr>
                <w:rPr>
                  <w:rFonts w:ascii="Times New Roman" w:hAnsi="Times New Roman"/>
                  <w:sz w:val="24"/>
                  <w:highlight w:val="yellow"/>
                </w:rPr>
              </w:pPr>
            </w:p>
            <w:p w14:paraId="4F21C227" w14:textId="77777777" w:rsidR="008C37DE" w:rsidRDefault="008C37DE" w:rsidP="008C37DE">
              <w:pPr>
                <w:rPr>
                  <w:rFonts w:ascii="Times New Roman" w:hAnsi="Times New Roman"/>
                  <w:sz w:val="24"/>
                  <w:highlight w:val="yellow"/>
                </w:rPr>
              </w:pPr>
            </w:p>
            <w:p w14:paraId="5D222A82" w14:textId="77777777" w:rsidR="008C37DE" w:rsidRDefault="008C37DE" w:rsidP="008C37DE">
              <w:pPr>
                <w:rPr>
                  <w:rFonts w:ascii="Times New Roman" w:hAnsi="Times New Roman"/>
                  <w:sz w:val="24"/>
                  <w:highlight w:val="yellow"/>
                </w:rPr>
              </w:pPr>
            </w:p>
            <w:p w14:paraId="02C59CFD" w14:textId="77777777" w:rsidR="008C37DE" w:rsidRDefault="008C37DE" w:rsidP="008C37DE">
              <w:pPr>
                <w:rPr>
                  <w:rFonts w:ascii="Times New Roman" w:hAnsi="Times New Roman"/>
                  <w:sz w:val="24"/>
                  <w:highlight w:val="yellow"/>
                </w:rPr>
              </w:pPr>
            </w:p>
            <w:p w14:paraId="72244EA1" w14:textId="77777777" w:rsidR="008C37DE" w:rsidRDefault="008C37DE" w:rsidP="008C37DE">
              <w:pPr>
                <w:rPr>
                  <w:rFonts w:ascii="Times New Roman" w:hAnsi="Times New Roman"/>
                  <w:sz w:val="24"/>
                  <w:highlight w:val="yellow"/>
                </w:rPr>
              </w:pPr>
            </w:p>
            <w:p w14:paraId="75E96395" w14:textId="77777777" w:rsidR="008C37DE" w:rsidRDefault="008C37DE" w:rsidP="008C37DE">
              <w:pPr>
                <w:rPr>
                  <w:rFonts w:ascii="Times New Roman" w:hAnsi="Times New Roman"/>
                  <w:sz w:val="24"/>
                  <w:highlight w:val="yellow"/>
                </w:rPr>
              </w:pPr>
            </w:p>
            <w:p w14:paraId="159E4E08" w14:textId="77777777" w:rsidR="008C37DE" w:rsidRDefault="008C37DE" w:rsidP="008C37DE">
              <w:pPr>
                <w:rPr>
                  <w:rFonts w:ascii="Times New Roman" w:hAnsi="Times New Roman"/>
                  <w:sz w:val="24"/>
                  <w:highlight w:val="yellow"/>
                </w:rPr>
              </w:pPr>
            </w:p>
            <w:p w14:paraId="752448F8" w14:textId="77777777" w:rsidR="008C37DE" w:rsidRDefault="008C37DE" w:rsidP="008C37DE">
              <w:pPr>
                <w:rPr>
                  <w:rFonts w:ascii="Times New Roman" w:hAnsi="Times New Roman"/>
                  <w:sz w:val="24"/>
                  <w:highlight w:val="yellow"/>
                </w:rPr>
              </w:pPr>
            </w:p>
            <w:p w14:paraId="0C10378D" w14:textId="77777777" w:rsidR="008C37DE" w:rsidRDefault="008C37DE" w:rsidP="008C37DE">
              <w:pPr>
                <w:rPr>
                  <w:rFonts w:ascii="Times New Roman" w:hAnsi="Times New Roman"/>
                  <w:sz w:val="24"/>
                  <w:highlight w:val="yellow"/>
                </w:rPr>
              </w:pPr>
              <w:r>
                <w:rPr>
                  <w:noProof/>
                </w:rPr>
                <w:drawing>
                  <wp:anchor distT="0" distB="0" distL="114300" distR="114300" simplePos="0" relativeHeight="251662336" behindDoc="0" locked="0" layoutInCell="1" allowOverlap="1" wp14:anchorId="7C47E2A5" wp14:editId="6CCECA53">
                    <wp:simplePos x="0" y="0"/>
                    <wp:positionH relativeFrom="column">
                      <wp:posOffset>910590</wp:posOffset>
                    </wp:positionH>
                    <wp:positionV relativeFrom="paragraph">
                      <wp:posOffset>4182110</wp:posOffset>
                    </wp:positionV>
                    <wp:extent cx="3581400" cy="4323080"/>
                    <wp:effectExtent l="0" t="0" r="0" b="1270"/>
                    <wp:wrapSquare wrapText="bothSides"/>
                    <wp:docPr id="5" name="Picture 5" descr="C:\Users\LauraRigerte\AppData\Local\Microsoft\Windows\INetCache\Content.Word\Gobzems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Rigerte\AppData\Local\Microsoft\Windows\INetCache\Content.Word\Gobzems 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4323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434D20E" wp14:editId="096B3F54">
                    <wp:simplePos x="0" y="0"/>
                    <wp:positionH relativeFrom="column">
                      <wp:posOffset>-3810</wp:posOffset>
                    </wp:positionH>
                    <wp:positionV relativeFrom="paragraph">
                      <wp:posOffset>635</wp:posOffset>
                    </wp:positionV>
                    <wp:extent cx="5400675" cy="4200525"/>
                    <wp:effectExtent l="0" t="0" r="9525" b="9525"/>
                    <wp:wrapTight wrapText="bothSides">
                      <wp:wrapPolygon edited="0">
                        <wp:start x="0" y="0"/>
                        <wp:lineTo x="0" y="21551"/>
                        <wp:lineTo x="21562" y="21551"/>
                        <wp:lineTo x="21562" y="0"/>
                        <wp:lineTo x="0" y="0"/>
                      </wp:wrapPolygon>
                    </wp:wrapTight>
                    <wp:docPr id="4" name="Picture 4" descr="C:\Users\LauraRigerte\AppData\Local\Microsoft\Windows\INetCache\Content.Word\Gobzem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Rigerte\AppData\Local\Microsoft\Windows\INetCache\Content.Word\Gobzem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420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FCD99" w14:textId="77777777" w:rsidR="008C37DE" w:rsidRDefault="008C37DE" w:rsidP="008C37DE">
              <w:pPr>
                <w:rPr>
                  <w:rFonts w:ascii="Times New Roman" w:hAnsi="Times New Roman"/>
                  <w:sz w:val="24"/>
                  <w:highlight w:val="yellow"/>
                </w:rPr>
              </w:pPr>
            </w:p>
            <w:p w14:paraId="75EF5B51" w14:textId="77777777" w:rsidR="008C37DE" w:rsidRDefault="008C37DE" w:rsidP="008C37DE">
              <w:pPr>
                <w:rPr>
                  <w:rFonts w:ascii="Times New Roman" w:hAnsi="Times New Roman"/>
                  <w:sz w:val="24"/>
                  <w:highlight w:val="yellow"/>
                </w:rPr>
              </w:pPr>
            </w:p>
            <w:p w14:paraId="7A8F327A" w14:textId="77777777" w:rsidR="008C37DE" w:rsidRDefault="008C37DE" w:rsidP="008C37DE">
              <w:pPr>
                <w:rPr>
                  <w:rFonts w:ascii="Times New Roman" w:hAnsi="Times New Roman"/>
                  <w:sz w:val="24"/>
                  <w:highlight w:val="yellow"/>
                </w:rPr>
              </w:pPr>
            </w:p>
            <w:p w14:paraId="62905C7E" w14:textId="77777777" w:rsidR="008C37DE" w:rsidRDefault="008C37DE" w:rsidP="008C37DE">
              <w:pPr>
                <w:rPr>
                  <w:rFonts w:ascii="Times New Roman" w:hAnsi="Times New Roman"/>
                  <w:sz w:val="24"/>
                  <w:highlight w:val="yellow"/>
                </w:rPr>
              </w:pPr>
            </w:p>
            <w:p w14:paraId="57393672" w14:textId="77777777" w:rsidR="008C37DE" w:rsidRDefault="008C37DE" w:rsidP="008C37DE">
              <w:pPr>
                <w:rPr>
                  <w:rFonts w:ascii="Times New Roman" w:hAnsi="Times New Roman"/>
                  <w:sz w:val="24"/>
                  <w:highlight w:val="yellow"/>
                </w:rPr>
              </w:pPr>
            </w:p>
            <w:p w14:paraId="48EAAA1A" w14:textId="77777777" w:rsidR="008C37DE" w:rsidRDefault="008C37DE" w:rsidP="008C37DE">
              <w:pPr>
                <w:rPr>
                  <w:rFonts w:ascii="Times New Roman" w:hAnsi="Times New Roman"/>
                  <w:sz w:val="24"/>
                  <w:highlight w:val="yellow"/>
                </w:rPr>
              </w:pPr>
            </w:p>
            <w:p w14:paraId="6D8C767E" w14:textId="77777777" w:rsidR="008C37DE" w:rsidRDefault="008C37DE" w:rsidP="008C37DE">
              <w:pPr>
                <w:rPr>
                  <w:rFonts w:ascii="Times New Roman" w:hAnsi="Times New Roman"/>
                  <w:sz w:val="24"/>
                  <w:highlight w:val="yellow"/>
                </w:rPr>
              </w:pPr>
            </w:p>
            <w:p w14:paraId="40AAB1D1" w14:textId="77777777" w:rsidR="008C37DE" w:rsidRDefault="008C37DE" w:rsidP="008C37DE">
              <w:pPr>
                <w:rPr>
                  <w:rFonts w:ascii="Times New Roman" w:hAnsi="Times New Roman"/>
                  <w:sz w:val="24"/>
                  <w:highlight w:val="yellow"/>
                </w:rPr>
              </w:pPr>
            </w:p>
            <w:p w14:paraId="6F746415" w14:textId="77777777" w:rsidR="008C37DE" w:rsidRDefault="008C37DE" w:rsidP="008C37DE">
              <w:pPr>
                <w:rPr>
                  <w:rFonts w:ascii="Times New Roman" w:hAnsi="Times New Roman"/>
                  <w:sz w:val="24"/>
                  <w:highlight w:val="yellow"/>
                </w:rPr>
              </w:pPr>
            </w:p>
            <w:p w14:paraId="5F306C91" w14:textId="77777777" w:rsidR="008C37DE" w:rsidRDefault="008C37DE" w:rsidP="008C37DE">
              <w:pPr>
                <w:rPr>
                  <w:rFonts w:ascii="Times New Roman" w:hAnsi="Times New Roman"/>
                  <w:sz w:val="24"/>
                  <w:highlight w:val="yellow"/>
                </w:rPr>
              </w:pPr>
            </w:p>
            <w:p w14:paraId="5FC1E917" w14:textId="77777777" w:rsidR="008C37DE" w:rsidRDefault="008C37DE" w:rsidP="008C37DE">
              <w:pPr>
                <w:rPr>
                  <w:rFonts w:ascii="Times New Roman" w:hAnsi="Times New Roman"/>
                  <w:sz w:val="24"/>
                  <w:highlight w:val="yellow"/>
                </w:rPr>
              </w:pPr>
            </w:p>
            <w:p w14:paraId="2D17FF35" w14:textId="77777777" w:rsidR="008C37DE" w:rsidRDefault="008C37DE" w:rsidP="008C37DE">
              <w:pPr>
                <w:rPr>
                  <w:rFonts w:ascii="Times New Roman" w:hAnsi="Times New Roman"/>
                  <w:sz w:val="24"/>
                  <w:highlight w:val="yellow"/>
                </w:rPr>
              </w:pPr>
            </w:p>
            <w:p w14:paraId="0CA664A8" w14:textId="77777777" w:rsidR="008C37DE" w:rsidRDefault="008C37DE" w:rsidP="008C37DE">
              <w:pPr>
                <w:rPr>
                  <w:rFonts w:ascii="Times New Roman" w:hAnsi="Times New Roman"/>
                  <w:sz w:val="24"/>
                  <w:highlight w:val="yellow"/>
                </w:rPr>
              </w:pPr>
            </w:p>
            <w:p w14:paraId="667030AF" w14:textId="77777777" w:rsidR="008C37DE" w:rsidRDefault="008C37DE" w:rsidP="008C37DE">
              <w:pPr>
                <w:rPr>
                  <w:rFonts w:ascii="Times New Roman" w:hAnsi="Times New Roman"/>
                  <w:sz w:val="24"/>
                  <w:highlight w:val="yellow"/>
                </w:rPr>
              </w:pPr>
            </w:p>
            <w:p w14:paraId="7908977E" w14:textId="77777777" w:rsidR="008C37DE" w:rsidRDefault="008C37DE" w:rsidP="008C37DE">
              <w:pPr>
                <w:rPr>
                  <w:rFonts w:ascii="Times New Roman" w:hAnsi="Times New Roman"/>
                  <w:sz w:val="24"/>
                  <w:highlight w:val="yellow"/>
                </w:rPr>
              </w:pPr>
            </w:p>
            <w:p w14:paraId="59A8A885" w14:textId="77777777" w:rsidR="008C37DE" w:rsidRDefault="008C37DE" w:rsidP="008C37DE">
              <w:pPr>
                <w:rPr>
                  <w:rFonts w:ascii="Times New Roman" w:hAnsi="Times New Roman"/>
                  <w:sz w:val="24"/>
                  <w:highlight w:val="yellow"/>
                </w:rPr>
              </w:pPr>
            </w:p>
            <w:p w14:paraId="3655D7F3" w14:textId="77777777" w:rsidR="008C37DE" w:rsidRDefault="008C37DE" w:rsidP="008C37DE">
              <w:pPr>
                <w:rPr>
                  <w:rFonts w:ascii="Times New Roman" w:hAnsi="Times New Roman"/>
                  <w:sz w:val="24"/>
                  <w:highlight w:val="yellow"/>
                </w:rPr>
              </w:pPr>
            </w:p>
            <w:p w14:paraId="164A52C2" w14:textId="77777777" w:rsidR="008C37DE" w:rsidRDefault="008C37DE" w:rsidP="008C37DE">
              <w:pPr>
                <w:rPr>
                  <w:rFonts w:ascii="Times New Roman" w:hAnsi="Times New Roman"/>
                  <w:sz w:val="24"/>
                  <w:highlight w:val="yellow"/>
                </w:rPr>
              </w:pPr>
            </w:p>
            <w:p w14:paraId="3C5588E9" w14:textId="77777777" w:rsidR="008C37DE" w:rsidRDefault="008C37DE" w:rsidP="008C37DE">
              <w:pPr>
                <w:rPr>
                  <w:rFonts w:ascii="Times New Roman" w:hAnsi="Times New Roman"/>
                  <w:sz w:val="24"/>
                  <w:highlight w:val="yellow"/>
                </w:rPr>
              </w:pPr>
            </w:p>
            <w:p w14:paraId="38722178" w14:textId="77777777" w:rsidR="008C37DE" w:rsidRDefault="008C37DE" w:rsidP="008C37DE">
              <w:pPr>
                <w:rPr>
                  <w:rFonts w:ascii="Times New Roman" w:hAnsi="Times New Roman"/>
                  <w:sz w:val="24"/>
                  <w:highlight w:val="yellow"/>
                </w:rPr>
              </w:pPr>
            </w:p>
            <w:p w14:paraId="0D7AD5BC" w14:textId="77777777" w:rsidR="008C37DE" w:rsidRDefault="008C37DE" w:rsidP="008C37DE">
              <w:pPr>
                <w:rPr>
                  <w:rFonts w:ascii="Times New Roman" w:hAnsi="Times New Roman"/>
                  <w:sz w:val="24"/>
                  <w:highlight w:val="yellow"/>
                </w:rPr>
              </w:pPr>
            </w:p>
            <w:p w14:paraId="3C66384E" w14:textId="77777777" w:rsidR="008C37DE" w:rsidRDefault="008C37DE" w:rsidP="008C37DE">
              <w:pPr>
                <w:rPr>
                  <w:rFonts w:ascii="Times New Roman" w:hAnsi="Times New Roman"/>
                  <w:sz w:val="24"/>
                  <w:highlight w:val="yellow"/>
                </w:rPr>
              </w:pPr>
            </w:p>
            <w:p w14:paraId="388AEC37" w14:textId="77777777" w:rsidR="008C37DE" w:rsidRDefault="008C37DE" w:rsidP="008C37DE">
              <w:pPr>
                <w:rPr>
                  <w:rFonts w:ascii="Times New Roman" w:hAnsi="Times New Roman"/>
                  <w:sz w:val="24"/>
                  <w:highlight w:val="yellow"/>
                </w:rPr>
              </w:pPr>
            </w:p>
            <w:p w14:paraId="4494D8B1" w14:textId="77777777" w:rsidR="008C37DE" w:rsidRDefault="008C37DE" w:rsidP="008C37DE">
              <w:pPr>
                <w:rPr>
                  <w:rFonts w:ascii="Times New Roman" w:hAnsi="Times New Roman"/>
                  <w:sz w:val="24"/>
                  <w:highlight w:val="yellow"/>
                </w:rPr>
              </w:pPr>
            </w:p>
            <w:p w14:paraId="1D49C88F" w14:textId="77777777" w:rsidR="008C37DE" w:rsidRDefault="008C37DE" w:rsidP="008C37DE">
              <w:pPr>
                <w:rPr>
                  <w:rFonts w:ascii="Times New Roman" w:hAnsi="Times New Roman"/>
                  <w:sz w:val="24"/>
                  <w:highlight w:val="yellow"/>
                </w:rPr>
              </w:pPr>
            </w:p>
            <w:p w14:paraId="329FC9A7" w14:textId="77777777" w:rsidR="008C37DE" w:rsidRDefault="008C37DE" w:rsidP="008C37DE">
              <w:pPr>
                <w:rPr>
                  <w:rFonts w:ascii="Times New Roman" w:hAnsi="Times New Roman"/>
                  <w:sz w:val="24"/>
                  <w:highlight w:val="yellow"/>
                </w:rPr>
              </w:pPr>
            </w:p>
            <w:p w14:paraId="3707CBE2" w14:textId="77777777" w:rsidR="008C37DE" w:rsidRDefault="008C37DE" w:rsidP="008C37DE">
              <w:pPr>
                <w:rPr>
                  <w:rFonts w:ascii="Times New Roman" w:hAnsi="Times New Roman"/>
                  <w:sz w:val="24"/>
                  <w:highlight w:val="yellow"/>
                </w:rPr>
              </w:pPr>
            </w:p>
            <w:p w14:paraId="41256A21" w14:textId="77777777" w:rsidR="008C37DE" w:rsidRDefault="008C37DE" w:rsidP="008C37DE">
              <w:pPr>
                <w:rPr>
                  <w:rFonts w:ascii="Times New Roman" w:hAnsi="Times New Roman"/>
                  <w:sz w:val="24"/>
                  <w:highlight w:val="yellow"/>
                </w:rPr>
              </w:pPr>
            </w:p>
            <w:p w14:paraId="53654356" w14:textId="77777777" w:rsidR="008C37DE" w:rsidRDefault="008C37DE" w:rsidP="008C37DE">
              <w:pPr>
                <w:rPr>
                  <w:rFonts w:ascii="Times New Roman" w:hAnsi="Times New Roman"/>
                  <w:sz w:val="24"/>
                  <w:highlight w:val="yellow"/>
                </w:rPr>
              </w:pPr>
            </w:p>
            <w:p w14:paraId="6ED521CA" w14:textId="77777777" w:rsidR="008C37DE" w:rsidRDefault="008C37DE" w:rsidP="008C37DE">
              <w:pPr>
                <w:rPr>
                  <w:rFonts w:ascii="Times New Roman" w:hAnsi="Times New Roman"/>
                  <w:sz w:val="24"/>
                  <w:highlight w:val="yellow"/>
                </w:rPr>
              </w:pPr>
            </w:p>
            <w:p w14:paraId="017E43A3" w14:textId="77777777" w:rsidR="008C37DE" w:rsidRDefault="008C37DE" w:rsidP="008C37DE">
              <w:pPr>
                <w:rPr>
                  <w:rFonts w:ascii="Times New Roman" w:hAnsi="Times New Roman"/>
                  <w:sz w:val="24"/>
                  <w:highlight w:val="yellow"/>
                </w:rPr>
              </w:pPr>
            </w:p>
            <w:p w14:paraId="63F5846D" w14:textId="77777777" w:rsidR="008C37DE" w:rsidRDefault="008C37DE" w:rsidP="008C37DE">
              <w:pPr>
                <w:rPr>
                  <w:rFonts w:ascii="Times New Roman" w:hAnsi="Times New Roman"/>
                  <w:sz w:val="24"/>
                  <w:highlight w:val="yellow"/>
                </w:rPr>
              </w:pPr>
            </w:p>
            <w:p w14:paraId="5CE63CFD" w14:textId="77777777" w:rsidR="008C37DE" w:rsidRDefault="008C37DE" w:rsidP="008C37DE">
              <w:pPr>
                <w:rPr>
                  <w:rFonts w:ascii="Times New Roman" w:hAnsi="Times New Roman"/>
                  <w:sz w:val="24"/>
                  <w:highlight w:val="yellow"/>
                </w:rPr>
              </w:pPr>
            </w:p>
            <w:p w14:paraId="07BE90BA" w14:textId="77777777" w:rsidR="008C37DE" w:rsidRDefault="008C37DE" w:rsidP="008C37DE">
              <w:pPr>
                <w:rPr>
                  <w:rFonts w:ascii="Times New Roman" w:hAnsi="Times New Roman"/>
                  <w:sz w:val="24"/>
                  <w:highlight w:val="yellow"/>
                </w:rPr>
              </w:pPr>
              <w:r>
                <w:rPr>
                  <w:noProof/>
                </w:rPr>
                <w:drawing>
                  <wp:anchor distT="0" distB="0" distL="114300" distR="114300" simplePos="0" relativeHeight="251663360" behindDoc="1" locked="0" layoutInCell="1" allowOverlap="1" wp14:anchorId="72691DA1" wp14:editId="45A29875">
                    <wp:simplePos x="0" y="0"/>
                    <wp:positionH relativeFrom="column">
                      <wp:posOffset>358140</wp:posOffset>
                    </wp:positionH>
                    <wp:positionV relativeFrom="paragraph">
                      <wp:posOffset>0</wp:posOffset>
                    </wp:positionV>
                    <wp:extent cx="4686300" cy="5563870"/>
                    <wp:effectExtent l="0" t="0" r="0" b="0"/>
                    <wp:wrapTight wrapText="bothSides">
                      <wp:wrapPolygon edited="0">
                        <wp:start x="0" y="0"/>
                        <wp:lineTo x="0" y="21521"/>
                        <wp:lineTo x="21512" y="21521"/>
                        <wp:lineTo x="21512" y="0"/>
                        <wp:lineTo x="0" y="0"/>
                      </wp:wrapPolygon>
                    </wp:wrapTight>
                    <wp:docPr id="3" name="Picture 3" descr="C:\Users\LauraRigerte\AppData\Local\Microsoft\Windows\INetCache\Content.Word\Gobzem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Rigerte\AppData\Local\Microsoft\Windows\INetCache\Content.Word\Gobzems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556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2E8BE" w14:textId="77777777" w:rsidR="008C37DE" w:rsidRDefault="008C37DE" w:rsidP="008C37DE">
              <w:pPr>
                <w:rPr>
                  <w:rFonts w:ascii="Times New Roman" w:hAnsi="Times New Roman"/>
                  <w:sz w:val="24"/>
                  <w:highlight w:val="yellow"/>
                </w:rPr>
              </w:pPr>
            </w:p>
            <w:p w14:paraId="34678B34" w14:textId="77777777" w:rsidR="008C37DE" w:rsidRDefault="008C37DE" w:rsidP="008C37DE">
              <w:pPr>
                <w:rPr>
                  <w:rFonts w:ascii="Times New Roman" w:hAnsi="Times New Roman"/>
                  <w:sz w:val="24"/>
                  <w:highlight w:val="yellow"/>
                </w:rPr>
              </w:pPr>
            </w:p>
            <w:p w14:paraId="03541CFD" w14:textId="77777777" w:rsidR="008C37DE" w:rsidRDefault="008C37DE" w:rsidP="008C37DE">
              <w:pPr>
                <w:rPr>
                  <w:rFonts w:ascii="Times New Roman" w:hAnsi="Times New Roman"/>
                  <w:sz w:val="24"/>
                  <w:highlight w:val="yellow"/>
                </w:rPr>
              </w:pPr>
            </w:p>
            <w:p w14:paraId="4CE8DA3F" w14:textId="77777777" w:rsidR="008C37DE" w:rsidRDefault="008C37DE" w:rsidP="008C37DE">
              <w:pPr>
                <w:rPr>
                  <w:rFonts w:ascii="Times New Roman" w:hAnsi="Times New Roman"/>
                  <w:sz w:val="24"/>
                  <w:highlight w:val="yellow"/>
                </w:rPr>
              </w:pPr>
            </w:p>
            <w:p w14:paraId="1C096F8B" w14:textId="77777777" w:rsidR="008C37DE" w:rsidRDefault="008C37DE" w:rsidP="008C37DE">
              <w:pPr>
                <w:rPr>
                  <w:rFonts w:ascii="Times New Roman" w:hAnsi="Times New Roman"/>
                  <w:sz w:val="24"/>
                  <w:highlight w:val="yellow"/>
                </w:rPr>
              </w:pPr>
            </w:p>
            <w:p w14:paraId="3108EB02" w14:textId="77777777" w:rsidR="008C37DE" w:rsidRDefault="008C37DE" w:rsidP="008C37DE">
              <w:pPr>
                <w:rPr>
                  <w:rFonts w:ascii="Times New Roman" w:hAnsi="Times New Roman"/>
                  <w:sz w:val="24"/>
                  <w:highlight w:val="yellow"/>
                </w:rPr>
              </w:pPr>
            </w:p>
            <w:p w14:paraId="3E2C7874" w14:textId="77777777" w:rsidR="008C37DE" w:rsidRDefault="008C37DE" w:rsidP="008C37DE">
              <w:pPr>
                <w:rPr>
                  <w:rFonts w:ascii="Times New Roman" w:hAnsi="Times New Roman"/>
                  <w:sz w:val="24"/>
                  <w:highlight w:val="yellow"/>
                </w:rPr>
              </w:pPr>
            </w:p>
            <w:p w14:paraId="4B15D3FB" w14:textId="77777777" w:rsidR="008C37DE" w:rsidRDefault="008C37DE" w:rsidP="008C37DE">
              <w:pPr>
                <w:rPr>
                  <w:rFonts w:ascii="Times New Roman" w:hAnsi="Times New Roman"/>
                  <w:sz w:val="24"/>
                  <w:highlight w:val="yellow"/>
                </w:rPr>
              </w:pPr>
            </w:p>
            <w:p w14:paraId="1F7215DC" w14:textId="77777777" w:rsidR="008C37DE" w:rsidRDefault="008C37DE" w:rsidP="008C37DE">
              <w:pPr>
                <w:rPr>
                  <w:rFonts w:ascii="Times New Roman" w:hAnsi="Times New Roman"/>
                  <w:sz w:val="24"/>
                  <w:highlight w:val="yellow"/>
                </w:rPr>
              </w:pPr>
            </w:p>
            <w:p w14:paraId="76BD4BF2" w14:textId="77777777" w:rsidR="008C37DE" w:rsidRDefault="008C37DE" w:rsidP="008C37DE">
              <w:pPr>
                <w:rPr>
                  <w:rFonts w:ascii="Times New Roman" w:hAnsi="Times New Roman"/>
                  <w:sz w:val="24"/>
                  <w:highlight w:val="yellow"/>
                </w:rPr>
              </w:pPr>
            </w:p>
            <w:p w14:paraId="57177780" w14:textId="77777777" w:rsidR="008C37DE" w:rsidRDefault="008C37DE" w:rsidP="008C37DE">
              <w:pPr>
                <w:rPr>
                  <w:rFonts w:ascii="Times New Roman" w:hAnsi="Times New Roman"/>
                  <w:sz w:val="24"/>
                  <w:highlight w:val="yellow"/>
                </w:rPr>
              </w:pPr>
            </w:p>
            <w:p w14:paraId="3A505B9E" w14:textId="77777777" w:rsidR="008C37DE" w:rsidRDefault="008C37DE" w:rsidP="008C37DE">
              <w:pPr>
                <w:rPr>
                  <w:rFonts w:ascii="Times New Roman" w:hAnsi="Times New Roman"/>
                  <w:sz w:val="24"/>
                  <w:highlight w:val="yellow"/>
                </w:rPr>
              </w:pPr>
            </w:p>
            <w:p w14:paraId="37D78860" w14:textId="77777777" w:rsidR="008C37DE" w:rsidRDefault="008C37DE" w:rsidP="008C37DE">
              <w:pPr>
                <w:rPr>
                  <w:rFonts w:ascii="Times New Roman" w:hAnsi="Times New Roman"/>
                  <w:sz w:val="24"/>
                  <w:highlight w:val="yellow"/>
                </w:rPr>
              </w:pPr>
            </w:p>
            <w:p w14:paraId="6297ABC1" w14:textId="77777777" w:rsidR="008C37DE" w:rsidRDefault="008C37DE" w:rsidP="008C37DE">
              <w:pPr>
                <w:rPr>
                  <w:rFonts w:ascii="Times New Roman" w:hAnsi="Times New Roman"/>
                  <w:sz w:val="24"/>
                  <w:highlight w:val="yellow"/>
                </w:rPr>
              </w:pPr>
            </w:p>
            <w:p w14:paraId="6FA505FE" w14:textId="77777777" w:rsidR="008C37DE" w:rsidRDefault="008C37DE" w:rsidP="008C37DE">
              <w:pPr>
                <w:rPr>
                  <w:rFonts w:ascii="Times New Roman" w:hAnsi="Times New Roman"/>
                  <w:sz w:val="24"/>
                  <w:highlight w:val="yellow"/>
                </w:rPr>
              </w:pPr>
            </w:p>
            <w:p w14:paraId="28E3DD48" w14:textId="77777777" w:rsidR="008C37DE" w:rsidRDefault="008C37DE" w:rsidP="008C37DE">
              <w:pPr>
                <w:rPr>
                  <w:rFonts w:ascii="Times New Roman" w:hAnsi="Times New Roman"/>
                  <w:sz w:val="24"/>
                  <w:highlight w:val="yellow"/>
                </w:rPr>
              </w:pPr>
            </w:p>
            <w:p w14:paraId="48ACDE4F" w14:textId="77777777" w:rsidR="008C37DE" w:rsidRDefault="008C37DE" w:rsidP="008C37DE">
              <w:pPr>
                <w:rPr>
                  <w:rFonts w:ascii="Times New Roman" w:hAnsi="Times New Roman"/>
                  <w:sz w:val="24"/>
                  <w:highlight w:val="yellow"/>
                </w:rPr>
              </w:pPr>
            </w:p>
            <w:p w14:paraId="2AD95DA8" w14:textId="77777777" w:rsidR="008C37DE" w:rsidRDefault="008C37DE" w:rsidP="008C37DE">
              <w:pPr>
                <w:rPr>
                  <w:rFonts w:ascii="Times New Roman" w:hAnsi="Times New Roman"/>
                  <w:sz w:val="24"/>
                  <w:highlight w:val="yellow"/>
                </w:rPr>
              </w:pPr>
            </w:p>
            <w:p w14:paraId="6FEAD184" w14:textId="77777777" w:rsidR="008C37DE" w:rsidRDefault="008C37DE" w:rsidP="008C37DE">
              <w:pPr>
                <w:rPr>
                  <w:rFonts w:ascii="Times New Roman" w:hAnsi="Times New Roman"/>
                  <w:sz w:val="24"/>
                  <w:highlight w:val="yellow"/>
                </w:rPr>
              </w:pPr>
            </w:p>
            <w:p w14:paraId="1E74ACD7" w14:textId="77777777" w:rsidR="008C37DE" w:rsidRDefault="008C37DE" w:rsidP="008C37DE">
              <w:pPr>
                <w:rPr>
                  <w:rFonts w:ascii="Times New Roman" w:hAnsi="Times New Roman"/>
                  <w:sz w:val="24"/>
                  <w:highlight w:val="yellow"/>
                </w:rPr>
              </w:pPr>
            </w:p>
            <w:p w14:paraId="7D177F8E" w14:textId="77777777" w:rsidR="008C37DE" w:rsidRDefault="008C37DE" w:rsidP="008C37DE">
              <w:pPr>
                <w:rPr>
                  <w:rFonts w:ascii="Times New Roman" w:hAnsi="Times New Roman"/>
                  <w:sz w:val="24"/>
                  <w:highlight w:val="yellow"/>
                </w:rPr>
              </w:pPr>
            </w:p>
            <w:p w14:paraId="0985676C" w14:textId="77777777" w:rsidR="008C37DE" w:rsidRDefault="008C37DE" w:rsidP="008C37DE">
              <w:pPr>
                <w:rPr>
                  <w:rFonts w:ascii="Times New Roman" w:hAnsi="Times New Roman"/>
                  <w:sz w:val="24"/>
                  <w:highlight w:val="yellow"/>
                </w:rPr>
              </w:pPr>
            </w:p>
            <w:p w14:paraId="5DDD3F06" w14:textId="77777777" w:rsidR="008C37DE" w:rsidRDefault="008C37DE" w:rsidP="008C37DE">
              <w:pPr>
                <w:rPr>
                  <w:rFonts w:ascii="Times New Roman" w:hAnsi="Times New Roman"/>
                  <w:sz w:val="24"/>
                  <w:highlight w:val="yellow"/>
                </w:rPr>
              </w:pPr>
            </w:p>
            <w:p w14:paraId="0BC7AA24" w14:textId="77777777" w:rsidR="008C37DE" w:rsidRDefault="008C37DE" w:rsidP="008C37DE">
              <w:pPr>
                <w:rPr>
                  <w:rFonts w:ascii="Times New Roman" w:hAnsi="Times New Roman"/>
                  <w:sz w:val="24"/>
                  <w:highlight w:val="yellow"/>
                </w:rPr>
              </w:pPr>
            </w:p>
            <w:p w14:paraId="05D6DC35" w14:textId="77777777" w:rsidR="008C37DE" w:rsidRDefault="008C37DE" w:rsidP="008C37DE">
              <w:pPr>
                <w:rPr>
                  <w:rFonts w:ascii="Times New Roman" w:hAnsi="Times New Roman"/>
                  <w:sz w:val="24"/>
                  <w:highlight w:val="yellow"/>
                </w:rPr>
              </w:pPr>
            </w:p>
            <w:p w14:paraId="1ECA886A" w14:textId="77777777" w:rsidR="008C37DE" w:rsidRDefault="008C37DE" w:rsidP="008C37DE">
              <w:pPr>
                <w:rPr>
                  <w:rFonts w:ascii="Times New Roman" w:hAnsi="Times New Roman"/>
                  <w:sz w:val="24"/>
                  <w:highlight w:val="yellow"/>
                </w:rPr>
              </w:pPr>
            </w:p>
            <w:p w14:paraId="5AE015F6" w14:textId="77777777" w:rsidR="008C37DE" w:rsidRDefault="008C37DE" w:rsidP="008C37DE">
              <w:pPr>
                <w:rPr>
                  <w:rFonts w:ascii="Times New Roman" w:hAnsi="Times New Roman"/>
                  <w:sz w:val="24"/>
                  <w:highlight w:val="yellow"/>
                </w:rPr>
              </w:pPr>
            </w:p>
            <w:p w14:paraId="61B754D5" w14:textId="77777777" w:rsidR="008C37DE" w:rsidRDefault="008C37DE" w:rsidP="008C37DE">
              <w:pPr>
                <w:rPr>
                  <w:rFonts w:ascii="Times New Roman" w:hAnsi="Times New Roman"/>
                  <w:sz w:val="24"/>
                  <w:highlight w:val="yellow"/>
                </w:rPr>
              </w:pPr>
            </w:p>
            <w:p w14:paraId="513E60BF" w14:textId="77777777" w:rsidR="008C37DE" w:rsidRDefault="008C37DE" w:rsidP="008C37DE">
              <w:pPr>
                <w:rPr>
                  <w:rFonts w:ascii="Times New Roman" w:hAnsi="Times New Roman"/>
                  <w:sz w:val="24"/>
                  <w:highlight w:val="yellow"/>
                </w:rPr>
              </w:pPr>
            </w:p>
            <w:p w14:paraId="61125268" w14:textId="77777777" w:rsidR="008C37DE" w:rsidRDefault="008C37DE" w:rsidP="008C37DE">
              <w:pPr>
                <w:rPr>
                  <w:rFonts w:ascii="Times New Roman" w:hAnsi="Times New Roman"/>
                  <w:sz w:val="24"/>
                  <w:highlight w:val="yellow"/>
                </w:rPr>
              </w:pPr>
            </w:p>
            <w:p w14:paraId="16F04383" w14:textId="77777777" w:rsidR="008C37DE" w:rsidRDefault="008C37DE" w:rsidP="008C37DE">
              <w:pPr>
                <w:rPr>
                  <w:rFonts w:ascii="Times New Roman" w:hAnsi="Times New Roman"/>
                  <w:sz w:val="24"/>
                  <w:highlight w:val="yellow"/>
                </w:rPr>
              </w:pPr>
            </w:p>
            <w:p w14:paraId="1A5AC95D" w14:textId="77777777" w:rsidR="008C37DE" w:rsidRDefault="008C37DE" w:rsidP="008C37DE">
              <w:pPr>
                <w:rPr>
                  <w:rFonts w:ascii="Times New Roman" w:hAnsi="Times New Roman"/>
                  <w:sz w:val="24"/>
                  <w:highlight w:val="yellow"/>
                </w:rPr>
              </w:pPr>
            </w:p>
            <w:p w14:paraId="27EBC748" w14:textId="77777777" w:rsidR="008C37DE" w:rsidRDefault="008C37DE" w:rsidP="008C37DE">
              <w:pPr>
                <w:rPr>
                  <w:rFonts w:ascii="Times New Roman" w:hAnsi="Times New Roman"/>
                  <w:sz w:val="24"/>
                  <w:highlight w:val="yellow"/>
                </w:rPr>
              </w:pPr>
            </w:p>
            <w:p w14:paraId="1B48EE79" w14:textId="77777777" w:rsidR="008C37DE" w:rsidRDefault="008C37DE" w:rsidP="008C37DE">
              <w:pPr>
                <w:rPr>
                  <w:rFonts w:ascii="Times New Roman" w:hAnsi="Times New Roman"/>
                  <w:sz w:val="24"/>
                  <w:highlight w:val="yellow"/>
                </w:rPr>
              </w:pPr>
            </w:p>
            <w:p w14:paraId="57F15F36" w14:textId="77777777" w:rsidR="008C37DE" w:rsidRDefault="008C37DE" w:rsidP="008C37DE">
              <w:pPr>
                <w:rPr>
                  <w:rFonts w:ascii="Times New Roman" w:hAnsi="Times New Roman"/>
                  <w:sz w:val="24"/>
                  <w:highlight w:val="yellow"/>
                </w:rPr>
              </w:pPr>
            </w:p>
            <w:p w14:paraId="61DE90DA" w14:textId="77777777" w:rsidR="008C37DE" w:rsidRDefault="008C37DE" w:rsidP="008C37DE">
              <w:pPr>
                <w:rPr>
                  <w:rFonts w:ascii="Times New Roman" w:hAnsi="Times New Roman"/>
                  <w:sz w:val="24"/>
                  <w:highlight w:val="yellow"/>
                </w:rPr>
              </w:pPr>
            </w:p>
            <w:p w14:paraId="3267ED2A" w14:textId="77777777" w:rsidR="008C37DE" w:rsidRDefault="008C37DE" w:rsidP="008C37DE">
              <w:pPr>
                <w:rPr>
                  <w:rFonts w:ascii="Times New Roman" w:hAnsi="Times New Roman"/>
                  <w:sz w:val="24"/>
                  <w:highlight w:val="yellow"/>
                </w:rPr>
              </w:pPr>
            </w:p>
            <w:p w14:paraId="5802224C" w14:textId="77777777" w:rsidR="008C37DE" w:rsidRDefault="008C37DE" w:rsidP="008C37DE">
              <w:pPr>
                <w:rPr>
                  <w:rFonts w:ascii="Times New Roman" w:hAnsi="Times New Roman"/>
                  <w:sz w:val="24"/>
                  <w:highlight w:val="yellow"/>
                </w:rPr>
              </w:pPr>
            </w:p>
            <w:p w14:paraId="64EAA6BB" w14:textId="77777777" w:rsidR="008C37DE" w:rsidRDefault="008C37DE" w:rsidP="008C37DE">
              <w:pPr>
                <w:rPr>
                  <w:rFonts w:ascii="Times New Roman" w:hAnsi="Times New Roman"/>
                  <w:sz w:val="24"/>
                  <w:highlight w:val="yellow"/>
                </w:rPr>
              </w:pPr>
            </w:p>
            <w:p w14:paraId="190B4E12" w14:textId="77777777" w:rsidR="008C37DE" w:rsidRDefault="008C37DE" w:rsidP="008C37DE">
              <w:pPr>
                <w:rPr>
                  <w:rFonts w:ascii="Times New Roman" w:hAnsi="Times New Roman"/>
                  <w:sz w:val="24"/>
                  <w:highlight w:val="yellow"/>
                </w:rPr>
              </w:pPr>
            </w:p>
            <w:p w14:paraId="61BEBEDC" w14:textId="77777777" w:rsidR="008C37DE" w:rsidRDefault="008C37DE" w:rsidP="008C37DE">
              <w:pPr>
                <w:rPr>
                  <w:rFonts w:ascii="Times New Roman" w:hAnsi="Times New Roman"/>
                  <w:sz w:val="24"/>
                  <w:highlight w:val="yellow"/>
                </w:rPr>
              </w:pPr>
            </w:p>
            <w:p w14:paraId="6DACF235" w14:textId="77777777" w:rsidR="008C37DE" w:rsidRDefault="008C37DE" w:rsidP="008C37DE">
              <w:pPr>
                <w:rPr>
                  <w:rFonts w:ascii="Times New Roman" w:hAnsi="Times New Roman"/>
                  <w:sz w:val="24"/>
                  <w:highlight w:val="yellow"/>
                </w:rPr>
              </w:pPr>
            </w:p>
            <w:p w14:paraId="1ED4D7DD" w14:textId="77777777" w:rsidR="008C37DE" w:rsidRDefault="008C37DE" w:rsidP="008C37DE">
              <w:pPr>
                <w:rPr>
                  <w:rFonts w:ascii="Times New Roman" w:hAnsi="Times New Roman"/>
                  <w:sz w:val="24"/>
                  <w:highlight w:val="yellow"/>
                </w:rPr>
              </w:pPr>
            </w:p>
            <w:p w14:paraId="6669EF75" w14:textId="77777777" w:rsidR="008C37DE" w:rsidRDefault="008C37DE" w:rsidP="008C37DE">
              <w:pPr>
                <w:rPr>
                  <w:rFonts w:ascii="Times New Roman" w:hAnsi="Times New Roman"/>
                  <w:sz w:val="24"/>
                  <w:highlight w:val="yellow"/>
                </w:rPr>
              </w:pPr>
            </w:p>
            <w:p w14:paraId="091441DC" w14:textId="77777777" w:rsidR="008C37DE" w:rsidRDefault="008C37DE" w:rsidP="008C37DE">
              <w:pPr>
                <w:rPr>
                  <w:rFonts w:ascii="Times New Roman" w:hAnsi="Times New Roman"/>
                  <w:sz w:val="24"/>
                  <w:highlight w:val="yellow"/>
                </w:rPr>
              </w:pPr>
            </w:p>
            <w:p w14:paraId="692F4D0A" w14:textId="77777777" w:rsidR="008C37DE" w:rsidRDefault="008C37DE" w:rsidP="008C37DE">
              <w:pPr>
                <w:rPr>
                  <w:rFonts w:ascii="Times New Roman" w:hAnsi="Times New Roman"/>
                  <w:sz w:val="24"/>
                  <w:highlight w:val="yellow"/>
                </w:rPr>
              </w:pPr>
            </w:p>
            <w:p w14:paraId="56AB7AB5" w14:textId="77777777" w:rsidR="008C37DE" w:rsidRDefault="008C37DE" w:rsidP="008C37DE">
              <w:pPr>
                <w:rPr>
                  <w:rFonts w:ascii="Times New Roman" w:hAnsi="Times New Roman"/>
                  <w:sz w:val="24"/>
                  <w:highlight w:val="yellow"/>
                </w:rPr>
              </w:pPr>
            </w:p>
            <w:p w14:paraId="0B8F582F" w14:textId="77777777" w:rsidR="008C37DE" w:rsidRDefault="008C37DE" w:rsidP="008C37DE">
              <w:pPr>
                <w:rPr>
                  <w:rFonts w:ascii="Times New Roman" w:hAnsi="Times New Roman"/>
                  <w:sz w:val="24"/>
                  <w:highlight w:val="yellow"/>
                </w:rPr>
              </w:pPr>
            </w:p>
            <w:p w14:paraId="1536C22B" w14:textId="77777777" w:rsidR="008C37DE" w:rsidRDefault="008C37DE" w:rsidP="008C37DE">
              <w:pPr>
                <w:rPr>
                  <w:rFonts w:ascii="Times New Roman" w:hAnsi="Times New Roman"/>
                  <w:sz w:val="24"/>
                  <w:highlight w:val="yellow"/>
                </w:rPr>
              </w:pPr>
            </w:p>
            <w:p w14:paraId="70C39CD9" w14:textId="77777777" w:rsidR="008C37DE" w:rsidRDefault="008C37DE" w:rsidP="008C37DE">
              <w:pPr>
                <w:rPr>
                  <w:rFonts w:ascii="Times New Roman" w:hAnsi="Times New Roman"/>
                  <w:sz w:val="24"/>
                  <w:highlight w:val="yellow"/>
                </w:rPr>
              </w:pPr>
            </w:p>
            <w:p w14:paraId="1B6517A3" w14:textId="77777777" w:rsidR="008C37DE" w:rsidRDefault="008C37DE" w:rsidP="008C37DE">
              <w:pPr>
                <w:rPr>
                  <w:rFonts w:ascii="Times New Roman" w:hAnsi="Times New Roman"/>
                  <w:sz w:val="24"/>
                  <w:highlight w:val="yellow"/>
                </w:rPr>
              </w:pPr>
            </w:p>
            <w:p w14:paraId="104883C9" w14:textId="77777777" w:rsidR="008C37DE" w:rsidRDefault="008C37DE" w:rsidP="008C37DE">
              <w:pPr>
                <w:rPr>
                  <w:rFonts w:ascii="Times New Roman" w:hAnsi="Times New Roman"/>
                  <w:sz w:val="24"/>
                  <w:highlight w:val="yellow"/>
                </w:rPr>
              </w:pPr>
            </w:p>
            <w:p w14:paraId="48F47901" w14:textId="77777777" w:rsidR="008C37DE" w:rsidRDefault="008C37DE" w:rsidP="008C37DE">
              <w:pPr>
                <w:rPr>
                  <w:rFonts w:ascii="Times New Roman" w:hAnsi="Times New Roman"/>
                  <w:sz w:val="24"/>
                  <w:highlight w:val="yellow"/>
                </w:rPr>
              </w:pPr>
            </w:p>
            <w:p w14:paraId="65D30409" w14:textId="77777777" w:rsidR="008C37DE" w:rsidRDefault="008C37DE" w:rsidP="008C37DE">
              <w:pPr>
                <w:rPr>
                  <w:rFonts w:ascii="Times New Roman" w:hAnsi="Times New Roman"/>
                  <w:sz w:val="24"/>
                  <w:highlight w:val="yellow"/>
                </w:rPr>
              </w:pPr>
              <w:r>
                <w:rPr>
                  <w:noProof/>
                </w:rPr>
                <w:lastRenderedPageBreak/>
                <w:drawing>
                  <wp:anchor distT="0" distB="0" distL="114300" distR="114300" simplePos="0" relativeHeight="251664384" behindDoc="1" locked="0" layoutInCell="1" allowOverlap="1" wp14:anchorId="09BF9ACC" wp14:editId="16A232DE">
                    <wp:simplePos x="0" y="0"/>
                    <wp:positionH relativeFrom="margin">
                      <wp:align>center</wp:align>
                    </wp:positionH>
                    <wp:positionV relativeFrom="paragraph">
                      <wp:posOffset>0</wp:posOffset>
                    </wp:positionV>
                    <wp:extent cx="4248150" cy="6926580"/>
                    <wp:effectExtent l="0" t="0" r="0" b="7620"/>
                    <wp:wrapSquare wrapText="bothSides"/>
                    <wp:docPr id="2" name="Picture 2" descr="C:\Users\LauraRigerte\AppData\Local\Microsoft\Windows\INetCache\Content.Word\Gobzem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Rigerte\AppData\Local\Microsoft\Windows\INetCache\Content.Word\Gobzems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692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EC3F4" w14:textId="77777777" w:rsidR="008C37DE" w:rsidRDefault="008C37DE" w:rsidP="008C37DE">
              <w:pPr>
                <w:rPr>
                  <w:rFonts w:ascii="Times New Roman" w:hAnsi="Times New Roman"/>
                  <w:sz w:val="24"/>
                  <w:highlight w:val="yellow"/>
                </w:rPr>
              </w:pPr>
            </w:p>
            <w:p w14:paraId="47C05D0E" w14:textId="77777777" w:rsidR="008C37DE" w:rsidRDefault="008C37DE" w:rsidP="008C37DE">
              <w:pPr>
                <w:rPr>
                  <w:rFonts w:ascii="Times New Roman" w:hAnsi="Times New Roman"/>
                  <w:sz w:val="24"/>
                  <w:highlight w:val="yellow"/>
                </w:rPr>
              </w:pPr>
            </w:p>
            <w:p w14:paraId="39BEADD7" w14:textId="77777777" w:rsidR="008C37DE" w:rsidRDefault="008C37DE" w:rsidP="008C37DE">
              <w:pPr>
                <w:rPr>
                  <w:rFonts w:ascii="Times New Roman" w:hAnsi="Times New Roman"/>
                  <w:sz w:val="24"/>
                  <w:highlight w:val="yellow"/>
                </w:rPr>
              </w:pPr>
            </w:p>
            <w:p w14:paraId="631FDD15" w14:textId="77777777" w:rsidR="008C37DE" w:rsidRDefault="008C37DE" w:rsidP="008C37DE">
              <w:pPr>
                <w:rPr>
                  <w:rFonts w:ascii="Times New Roman" w:hAnsi="Times New Roman"/>
                  <w:sz w:val="24"/>
                  <w:highlight w:val="yellow"/>
                </w:rPr>
              </w:pPr>
            </w:p>
            <w:p w14:paraId="58714F83" w14:textId="77777777" w:rsidR="008C37DE" w:rsidRDefault="008C37DE" w:rsidP="008C37DE">
              <w:pPr>
                <w:rPr>
                  <w:rFonts w:ascii="Times New Roman" w:hAnsi="Times New Roman"/>
                  <w:sz w:val="24"/>
                  <w:highlight w:val="yellow"/>
                </w:rPr>
              </w:pPr>
            </w:p>
            <w:p w14:paraId="0E04291D" w14:textId="77777777" w:rsidR="008C37DE" w:rsidRDefault="008C37DE" w:rsidP="008C37DE">
              <w:pPr>
                <w:rPr>
                  <w:rFonts w:ascii="Times New Roman" w:hAnsi="Times New Roman"/>
                  <w:sz w:val="24"/>
                  <w:highlight w:val="yellow"/>
                </w:rPr>
              </w:pPr>
            </w:p>
            <w:p w14:paraId="50A9ECD0" w14:textId="77777777" w:rsidR="008C37DE" w:rsidRDefault="008C37DE" w:rsidP="008C37DE">
              <w:pPr>
                <w:rPr>
                  <w:rFonts w:ascii="Times New Roman" w:hAnsi="Times New Roman"/>
                  <w:sz w:val="24"/>
                  <w:highlight w:val="yellow"/>
                </w:rPr>
              </w:pPr>
            </w:p>
            <w:p w14:paraId="21EED902" w14:textId="77777777" w:rsidR="008C37DE" w:rsidRDefault="008C37DE" w:rsidP="008C37DE">
              <w:pPr>
                <w:rPr>
                  <w:rFonts w:ascii="Times New Roman" w:hAnsi="Times New Roman"/>
                  <w:sz w:val="24"/>
                  <w:highlight w:val="yellow"/>
                </w:rPr>
              </w:pPr>
            </w:p>
            <w:p w14:paraId="6307D55A" w14:textId="77777777" w:rsidR="008C37DE" w:rsidRDefault="008C37DE" w:rsidP="008C37DE">
              <w:pPr>
                <w:rPr>
                  <w:rFonts w:ascii="Times New Roman" w:hAnsi="Times New Roman"/>
                  <w:sz w:val="24"/>
                  <w:highlight w:val="yellow"/>
                </w:rPr>
              </w:pPr>
            </w:p>
            <w:p w14:paraId="3E90BD4E" w14:textId="77777777" w:rsidR="008C37DE" w:rsidRDefault="008C37DE" w:rsidP="008C37DE">
              <w:pPr>
                <w:rPr>
                  <w:rFonts w:ascii="Times New Roman" w:hAnsi="Times New Roman"/>
                  <w:sz w:val="24"/>
                  <w:highlight w:val="yellow"/>
                </w:rPr>
              </w:pPr>
            </w:p>
            <w:p w14:paraId="51BB2A7C" w14:textId="77777777" w:rsidR="008C37DE" w:rsidRDefault="008C37DE" w:rsidP="008C37DE">
              <w:pPr>
                <w:rPr>
                  <w:rFonts w:ascii="Times New Roman" w:hAnsi="Times New Roman"/>
                  <w:sz w:val="24"/>
                  <w:highlight w:val="yellow"/>
                </w:rPr>
              </w:pPr>
            </w:p>
            <w:p w14:paraId="1459A606" w14:textId="77777777" w:rsidR="008C37DE" w:rsidRDefault="008C37DE" w:rsidP="008C37DE">
              <w:pPr>
                <w:rPr>
                  <w:rFonts w:ascii="Times New Roman" w:hAnsi="Times New Roman"/>
                  <w:sz w:val="24"/>
                  <w:highlight w:val="yellow"/>
                </w:rPr>
              </w:pPr>
            </w:p>
            <w:p w14:paraId="4E42F8E3" w14:textId="77777777" w:rsidR="008C37DE" w:rsidRDefault="008C37DE" w:rsidP="008C37DE">
              <w:pPr>
                <w:rPr>
                  <w:rFonts w:ascii="Times New Roman" w:hAnsi="Times New Roman"/>
                  <w:sz w:val="24"/>
                  <w:highlight w:val="yellow"/>
                </w:rPr>
              </w:pPr>
            </w:p>
            <w:p w14:paraId="7A530BF4" w14:textId="77777777" w:rsidR="008C37DE" w:rsidRDefault="008C37DE" w:rsidP="008C37DE">
              <w:pPr>
                <w:rPr>
                  <w:rFonts w:ascii="Times New Roman" w:hAnsi="Times New Roman"/>
                  <w:sz w:val="24"/>
                  <w:highlight w:val="yellow"/>
                </w:rPr>
              </w:pPr>
            </w:p>
            <w:p w14:paraId="5EFE9AA2" w14:textId="77777777" w:rsidR="008C37DE" w:rsidRDefault="008C37DE" w:rsidP="008C37DE">
              <w:pPr>
                <w:rPr>
                  <w:rFonts w:ascii="Times New Roman" w:hAnsi="Times New Roman"/>
                  <w:sz w:val="24"/>
                  <w:highlight w:val="yellow"/>
                </w:rPr>
              </w:pPr>
            </w:p>
            <w:p w14:paraId="687F1097" w14:textId="77777777" w:rsidR="008C37DE" w:rsidRDefault="008C37DE" w:rsidP="008C37DE">
              <w:pPr>
                <w:rPr>
                  <w:rFonts w:ascii="Times New Roman" w:hAnsi="Times New Roman"/>
                  <w:sz w:val="24"/>
                  <w:highlight w:val="yellow"/>
                </w:rPr>
              </w:pPr>
            </w:p>
            <w:p w14:paraId="6DAC6597" w14:textId="77777777" w:rsidR="008C37DE" w:rsidRDefault="008C37DE" w:rsidP="008C37DE">
              <w:pPr>
                <w:rPr>
                  <w:rFonts w:ascii="Times New Roman" w:hAnsi="Times New Roman"/>
                  <w:sz w:val="24"/>
                  <w:highlight w:val="yellow"/>
                </w:rPr>
              </w:pPr>
            </w:p>
            <w:p w14:paraId="09C251E9" w14:textId="77777777" w:rsidR="008C37DE" w:rsidRDefault="008C37DE" w:rsidP="008C37DE">
              <w:pPr>
                <w:rPr>
                  <w:rFonts w:ascii="Times New Roman" w:hAnsi="Times New Roman"/>
                  <w:sz w:val="24"/>
                  <w:highlight w:val="yellow"/>
                </w:rPr>
              </w:pPr>
            </w:p>
            <w:p w14:paraId="7ECD1B73" w14:textId="77777777" w:rsidR="008C37DE" w:rsidRDefault="008C37DE" w:rsidP="008C37DE">
              <w:pPr>
                <w:rPr>
                  <w:rFonts w:ascii="Times New Roman" w:hAnsi="Times New Roman"/>
                  <w:sz w:val="24"/>
                  <w:highlight w:val="yellow"/>
                </w:rPr>
              </w:pPr>
            </w:p>
            <w:p w14:paraId="1DA319BE" w14:textId="77777777" w:rsidR="008C37DE" w:rsidRDefault="008C37DE" w:rsidP="008C37DE">
              <w:pPr>
                <w:rPr>
                  <w:rFonts w:ascii="Times New Roman" w:hAnsi="Times New Roman"/>
                  <w:sz w:val="24"/>
                  <w:highlight w:val="yellow"/>
                </w:rPr>
              </w:pPr>
            </w:p>
            <w:p w14:paraId="151F5762" w14:textId="77777777" w:rsidR="008C37DE" w:rsidRDefault="008C37DE" w:rsidP="008C37DE">
              <w:pPr>
                <w:rPr>
                  <w:rFonts w:ascii="Times New Roman" w:hAnsi="Times New Roman"/>
                  <w:sz w:val="24"/>
                  <w:highlight w:val="yellow"/>
                </w:rPr>
              </w:pPr>
            </w:p>
            <w:p w14:paraId="6E67F768" w14:textId="77777777" w:rsidR="008C37DE" w:rsidRDefault="008C37DE" w:rsidP="008C37DE">
              <w:pPr>
                <w:rPr>
                  <w:rFonts w:ascii="Times New Roman" w:hAnsi="Times New Roman"/>
                  <w:sz w:val="24"/>
                  <w:highlight w:val="yellow"/>
                </w:rPr>
              </w:pPr>
            </w:p>
            <w:p w14:paraId="258B4273" w14:textId="77777777" w:rsidR="008C37DE" w:rsidRDefault="008C37DE" w:rsidP="008C37DE">
              <w:pPr>
                <w:rPr>
                  <w:rFonts w:ascii="Times New Roman" w:hAnsi="Times New Roman"/>
                  <w:sz w:val="24"/>
                  <w:highlight w:val="yellow"/>
                </w:rPr>
              </w:pPr>
            </w:p>
            <w:p w14:paraId="6A80FE61" w14:textId="77777777" w:rsidR="008C37DE" w:rsidRDefault="008C37DE" w:rsidP="008C37DE">
              <w:pPr>
                <w:rPr>
                  <w:rFonts w:ascii="Times New Roman" w:hAnsi="Times New Roman"/>
                  <w:sz w:val="24"/>
                  <w:highlight w:val="yellow"/>
                </w:rPr>
              </w:pPr>
            </w:p>
            <w:p w14:paraId="71ABCFD0" w14:textId="77777777" w:rsidR="008C37DE" w:rsidRDefault="008C37DE" w:rsidP="008C37DE">
              <w:pPr>
                <w:rPr>
                  <w:rFonts w:ascii="Times New Roman" w:hAnsi="Times New Roman"/>
                  <w:sz w:val="24"/>
                  <w:highlight w:val="yellow"/>
                </w:rPr>
              </w:pPr>
            </w:p>
            <w:p w14:paraId="67505313" w14:textId="77777777" w:rsidR="008C37DE" w:rsidRDefault="008C37DE" w:rsidP="008C37DE">
              <w:pPr>
                <w:rPr>
                  <w:rFonts w:ascii="Times New Roman" w:hAnsi="Times New Roman"/>
                  <w:sz w:val="24"/>
                  <w:highlight w:val="yellow"/>
                </w:rPr>
              </w:pPr>
            </w:p>
            <w:p w14:paraId="0F8FEB21" w14:textId="77777777" w:rsidR="008C37DE" w:rsidRDefault="008C37DE" w:rsidP="008C37DE">
              <w:pPr>
                <w:rPr>
                  <w:rFonts w:ascii="Times New Roman" w:hAnsi="Times New Roman"/>
                  <w:sz w:val="24"/>
                  <w:highlight w:val="yellow"/>
                </w:rPr>
              </w:pPr>
            </w:p>
            <w:p w14:paraId="1F3C01B2" w14:textId="77777777" w:rsidR="008C37DE" w:rsidRDefault="008C37DE" w:rsidP="008C37DE">
              <w:pPr>
                <w:rPr>
                  <w:rFonts w:ascii="Times New Roman" w:hAnsi="Times New Roman"/>
                  <w:sz w:val="24"/>
                  <w:highlight w:val="yellow"/>
                </w:rPr>
              </w:pPr>
            </w:p>
            <w:p w14:paraId="5C19BFB0" w14:textId="77777777" w:rsidR="008C37DE" w:rsidRDefault="008C37DE" w:rsidP="008C37DE">
              <w:pPr>
                <w:rPr>
                  <w:rFonts w:ascii="Times New Roman" w:hAnsi="Times New Roman"/>
                  <w:sz w:val="24"/>
                  <w:highlight w:val="yellow"/>
                </w:rPr>
              </w:pPr>
            </w:p>
            <w:p w14:paraId="62DB9B5A" w14:textId="77777777" w:rsidR="008C37DE" w:rsidRDefault="008C37DE" w:rsidP="008C37DE">
              <w:pPr>
                <w:rPr>
                  <w:rFonts w:ascii="Times New Roman" w:hAnsi="Times New Roman"/>
                  <w:sz w:val="24"/>
                  <w:highlight w:val="yellow"/>
                </w:rPr>
              </w:pPr>
            </w:p>
            <w:p w14:paraId="1DE3B26D" w14:textId="77777777" w:rsidR="008C37DE" w:rsidRDefault="008C37DE" w:rsidP="008C37DE">
              <w:pPr>
                <w:rPr>
                  <w:rFonts w:ascii="Times New Roman" w:hAnsi="Times New Roman"/>
                  <w:sz w:val="24"/>
                  <w:highlight w:val="yellow"/>
                </w:rPr>
              </w:pPr>
            </w:p>
            <w:p w14:paraId="4340B433" w14:textId="77777777" w:rsidR="008C37DE" w:rsidRDefault="008C37DE" w:rsidP="008C37DE">
              <w:pPr>
                <w:rPr>
                  <w:rFonts w:ascii="Times New Roman" w:hAnsi="Times New Roman"/>
                  <w:sz w:val="24"/>
                  <w:highlight w:val="yellow"/>
                </w:rPr>
              </w:pPr>
            </w:p>
            <w:p w14:paraId="244DCFA3" w14:textId="77777777" w:rsidR="008C37DE" w:rsidRDefault="008C37DE" w:rsidP="008C37DE">
              <w:pPr>
                <w:rPr>
                  <w:rFonts w:ascii="Times New Roman" w:hAnsi="Times New Roman"/>
                  <w:sz w:val="24"/>
                  <w:highlight w:val="yellow"/>
                </w:rPr>
              </w:pPr>
            </w:p>
            <w:p w14:paraId="58236227" w14:textId="77777777" w:rsidR="008C37DE" w:rsidRDefault="008C37DE" w:rsidP="008C37DE">
              <w:pPr>
                <w:rPr>
                  <w:rFonts w:ascii="Times New Roman" w:hAnsi="Times New Roman"/>
                  <w:sz w:val="24"/>
                  <w:highlight w:val="yellow"/>
                </w:rPr>
              </w:pPr>
            </w:p>
            <w:p w14:paraId="60794603" w14:textId="77777777" w:rsidR="008C37DE" w:rsidRDefault="008C37DE" w:rsidP="008C37DE">
              <w:pPr>
                <w:rPr>
                  <w:rFonts w:ascii="Times New Roman" w:hAnsi="Times New Roman"/>
                  <w:sz w:val="24"/>
                  <w:highlight w:val="yellow"/>
                </w:rPr>
              </w:pPr>
            </w:p>
            <w:p w14:paraId="277FC4BF" w14:textId="77777777" w:rsidR="008C37DE" w:rsidRDefault="008C37DE" w:rsidP="008C37DE">
              <w:pPr>
                <w:rPr>
                  <w:rFonts w:ascii="Times New Roman" w:hAnsi="Times New Roman"/>
                  <w:sz w:val="24"/>
                  <w:highlight w:val="yellow"/>
                </w:rPr>
              </w:pPr>
            </w:p>
            <w:p w14:paraId="6BAB9D30" w14:textId="77777777" w:rsidR="008C37DE" w:rsidRDefault="008C37DE" w:rsidP="008C37DE">
              <w:pPr>
                <w:rPr>
                  <w:rFonts w:ascii="Times New Roman" w:hAnsi="Times New Roman"/>
                  <w:sz w:val="24"/>
                  <w:highlight w:val="yellow"/>
                </w:rPr>
              </w:pPr>
            </w:p>
            <w:p w14:paraId="31BA376B" w14:textId="77777777" w:rsidR="008C37DE" w:rsidRDefault="008C37DE" w:rsidP="008C37DE">
              <w:pPr>
                <w:rPr>
                  <w:rFonts w:ascii="Times New Roman" w:hAnsi="Times New Roman"/>
                  <w:sz w:val="24"/>
                  <w:highlight w:val="yellow"/>
                </w:rPr>
              </w:pPr>
            </w:p>
            <w:p w14:paraId="4FECDCCF" w14:textId="77777777" w:rsidR="008C37DE" w:rsidRDefault="008C37DE" w:rsidP="008C37DE">
              <w:pPr>
                <w:rPr>
                  <w:rFonts w:ascii="Times New Roman" w:hAnsi="Times New Roman"/>
                  <w:sz w:val="24"/>
                  <w:highlight w:val="yellow"/>
                </w:rPr>
              </w:pPr>
            </w:p>
            <w:p w14:paraId="4CDFE257" w14:textId="77777777" w:rsidR="008C37DE" w:rsidRDefault="008C37DE" w:rsidP="008C37DE">
              <w:pPr>
                <w:rPr>
                  <w:rFonts w:ascii="Times New Roman" w:hAnsi="Times New Roman"/>
                  <w:sz w:val="24"/>
                  <w:highlight w:val="yellow"/>
                </w:rPr>
              </w:pPr>
            </w:p>
            <w:p w14:paraId="43FB0816" w14:textId="77777777" w:rsidR="008C37DE" w:rsidRDefault="008C37DE" w:rsidP="008C37DE">
              <w:pPr>
                <w:rPr>
                  <w:rFonts w:ascii="Times New Roman" w:hAnsi="Times New Roman"/>
                  <w:sz w:val="24"/>
                  <w:highlight w:val="yellow"/>
                </w:rPr>
              </w:pPr>
            </w:p>
            <w:p w14:paraId="1071FDBA" w14:textId="77777777" w:rsidR="008C37DE" w:rsidRDefault="008C37DE" w:rsidP="008C37DE">
              <w:pPr>
                <w:rPr>
                  <w:rFonts w:ascii="Times New Roman" w:hAnsi="Times New Roman"/>
                  <w:sz w:val="24"/>
                  <w:highlight w:val="yellow"/>
                </w:rPr>
              </w:pPr>
            </w:p>
            <w:p w14:paraId="001F71DC" w14:textId="77777777" w:rsidR="008C37DE" w:rsidRDefault="008C37DE" w:rsidP="008C37DE">
              <w:pPr>
                <w:rPr>
                  <w:rFonts w:ascii="Times New Roman" w:hAnsi="Times New Roman"/>
                  <w:sz w:val="24"/>
                  <w:highlight w:val="yellow"/>
                </w:rPr>
              </w:pPr>
            </w:p>
            <w:p w14:paraId="515FBB9E" w14:textId="77777777" w:rsidR="008C37DE" w:rsidRDefault="008C37DE" w:rsidP="008C37DE">
              <w:pPr>
                <w:rPr>
                  <w:rFonts w:ascii="Times New Roman" w:hAnsi="Times New Roman"/>
                  <w:sz w:val="24"/>
                  <w:highlight w:val="yellow"/>
                </w:rPr>
              </w:pPr>
            </w:p>
            <w:p w14:paraId="60AD8D2A" w14:textId="77777777" w:rsidR="008C37DE" w:rsidRDefault="008C37DE" w:rsidP="008C37DE">
              <w:pPr>
                <w:rPr>
                  <w:rFonts w:ascii="Times New Roman" w:hAnsi="Times New Roman"/>
                  <w:sz w:val="24"/>
                  <w:highlight w:val="yellow"/>
                </w:rPr>
              </w:pPr>
            </w:p>
            <w:p w14:paraId="7D0D7AA4" w14:textId="77777777" w:rsidR="008C37DE" w:rsidRDefault="008C37DE" w:rsidP="008C37DE">
              <w:pPr>
                <w:rPr>
                  <w:rFonts w:ascii="Times New Roman" w:hAnsi="Times New Roman"/>
                  <w:sz w:val="24"/>
                  <w:highlight w:val="yellow"/>
                </w:rPr>
              </w:pPr>
            </w:p>
            <w:p w14:paraId="0926E57C" w14:textId="77777777" w:rsidR="008C37DE" w:rsidRDefault="008C37DE" w:rsidP="008C37DE">
              <w:pPr>
                <w:rPr>
                  <w:rFonts w:ascii="Times New Roman" w:hAnsi="Times New Roman"/>
                  <w:sz w:val="24"/>
                  <w:highlight w:val="yellow"/>
                </w:rPr>
              </w:pPr>
            </w:p>
            <w:p w14:paraId="343E7BEC" w14:textId="77777777" w:rsidR="008C37DE" w:rsidRDefault="008C37DE" w:rsidP="008C37DE">
              <w:pPr>
                <w:rPr>
                  <w:rFonts w:ascii="Times New Roman" w:hAnsi="Times New Roman"/>
                  <w:sz w:val="24"/>
                  <w:highlight w:val="yellow"/>
                </w:rPr>
              </w:pPr>
            </w:p>
            <w:p w14:paraId="5C24D736" w14:textId="77777777" w:rsidR="008C37DE" w:rsidRDefault="008C37DE" w:rsidP="008C37DE">
              <w:pPr>
                <w:rPr>
                  <w:rFonts w:ascii="Times New Roman" w:hAnsi="Times New Roman"/>
                  <w:sz w:val="24"/>
                  <w:highlight w:val="yellow"/>
                </w:rPr>
              </w:pPr>
            </w:p>
            <w:p w14:paraId="0C612197" w14:textId="77777777" w:rsidR="008C37DE" w:rsidRDefault="008C37DE" w:rsidP="008C37DE">
              <w:pPr>
                <w:rPr>
                  <w:rFonts w:ascii="Times New Roman" w:hAnsi="Times New Roman"/>
                  <w:sz w:val="24"/>
                  <w:highlight w:val="yellow"/>
                </w:rPr>
              </w:pPr>
            </w:p>
            <w:p w14:paraId="055251B6" w14:textId="77777777" w:rsidR="008C37DE" w:rsidRDefault="008C37DE" w:rsidP="008C37DE">
              <w:pPr>
                <w:rPr>
                  <w:rFonts w:ascii="Times New Roman" w:hAnsi="Times New Roman"/>
                  <w:sz w:val="24"/>
                  <w:highlight w:val="yellow"/>
                </w:rPr>
              </w:pPr>
            </w:p>
            <w:p w14:paraId="42155AE8" w14:textId="77777777" w:rsidR="008C37DE" w:rsidRDefault="008C37DE" w:rsidP="008C37DE">
              <w:pPr>
                <w:rPr>
                  <w:rFonts w:ascii="Times New Roman" w:hAnsi="Times New Roman"/>
                  <w:sz w:val="24"/>
                  <w:highlight w:val="yellow"/>
                </w:rPr>
              </w:pPr>
            </w:p>
            <w:p w14:paraId="484D3B11" w14:textId="77777777" w:rsidR="008C37DE" w:rsidRDefault="008C37DE" w:rsidP="008C37DE">
              <w:pPr>
                <w:rPr>
                  <w:rFonts w:ascii="Times New Roman" w:hAnsi="Times New Roman"/>
                  <w:sz w:val="24"/>
                  <w:highlight w:val="yellow"/>
                </w:rPr>
              </w:pPr>
            </w:p>
            <w:p w14:paraId="55DFCB46" w14:textId="77777777" w:rsidR="008C37DE" w:rsidRDefault="008C37DE" w:rsidP="008C37DE">
              <w:pPr>
                <w:rPr>
                  <w:rFonts w:ascii="Times New Roman" w:hAnsi="Times New Roman"/>
                  <w:sz w:val="24"/>
                  <w:highlight w:val="yellow"/>
                </w:rPr>
              </w:pPr>
            </w:p>
            <w:p w14:paraId="05861CF1" w14:textId="77777777" w:rsidR="008C37DE" w:rsidRDefault="008C37DE" w:rsidP="008C37DE">
              <w:pPr>
                <w:rPr>
                  <w:rFonts w:ascii="Times New Roman" w:hAnsi="Times New Roman"/>
                  <w:sz w:val="24"/>
                  <w:highlight w:val="yellow"/>
                </w:rPr>
              </w:pPr>
            </w:p>
            <w:p w14:paraId="0510FB3B" w14:textId="77777777" w:rsidR="008C37DE" w:rsidRDefault="008C37DE" w:rsidP="008C37DE">
              <w:pPr>
                <w:rPr>
                  <w:rFonts w:ascii="Times New Roman" w:hAnsi="Times New Roman"/>
                  <w:sz w:val="24"/>
                  <w:highlight w:val="yellow"/>
                </w:rPr>
              </w:pPr>
            </w:p>
            <w:p w14:paraId="7782CA51" w14:textId="77777777" w:rsidR="008C37DE" w:rsidRDefault="008C37DE" w:rsidP="008C37DE">
              <w:pPr>
                <w:ind w:firstLine="720"/>
                <w:jc w:val="both"/>
                <w:rPr>
                  <w:rFonts w:ascii="Times New Roman" w:hAnsi="Times New Roman"/>
                  <w:sz w:val="24"/>
                </w:rPr>
              </w:pPr>
              <w:r w:rsidRPr="009369F3">
                <w:rPr>
                  <w:rFonts w:ascii="Times New Roman" w:hAnsi="Times New Roman"/>
                  <w:sz w:val="24"/>
                </w:rPr>
                <w:lastRenderedPageBreak/>
                <w:t>13. Saeimas deputāt</w:t>
              </w:r>
              <w:r>
                <w:rPr>
                  <w:rFonts w:ascii="Times New Roman" w:hAnsi="Times New Roman"/>
                  <w:sz w:val="24"/>
                </w:rPr>
                <w:t xml:space="preserve">a </w:t>
              </w:r>
              <w:r w:rsidRPr="009369F3">
                <w:rPr>
                  <w:rFonts w:ascii="Times New Roman" w:hAnsi="Times New Roman"/>
                  <w:sz w:val="24"/>
                </w:rPr>
                <w:t xml:space="preserve">Alda Gobzema </w:t>
              </w:r>
              <w:r>
                <w:rPr>
                  <w:rFonts w:ascii="Times New Roman" w:hAnsi="Times New Roman"/>
                  <w:sz w:val="24"/>
                </w:rPr>
                <w:t>publicētie ieraksti sociālajā tīklā Twitter šā gada</w:t>
              </w:r>
              <w:r w:rsidR="00236D07">
                <w:rPr>
                  <w:rFonts w:ascii="Times New Roman" w:hAnsi="Times New Roman"/>
                  <w:sz w:val="24"/>
                </w:rPr>
                <w:t xml:space="preserve"> 25. jūnijā un sekojošās dienās</w:t>
              </w:r>
            </w:p>
            <w:p w14:paraId="6F9874FE" w14:textId="77777777" w:rsidR="008C37DE" w:rsidRDefault="008C37DE" w:rsidP="008C37DE">
              <w:pPr>
                <w:ind w:firstLine="720"/>
                <w:jc w:val="both"/>
                <w:rPr>
                  <w:rFonts w:ascii="Times New Roman" w:hAnsi="Times New Roman"/>
                  <w:sz w:val="24"/>
                </w:rPr>
              </w:pPr>
            </w:p>
            <w:p w14:paraId="46CD1FF2" w14:textId="77777777" w:rsidR="008C37DE" w:rsidRDefault="00BF2042" w:rsidP="008C37DE">
              <w:pPr>
                <w:rPr>
                  <w:rFonts w:ascii="Times New Roman" w:hAnsi="Times New Roman"/>
                  <w:sz w:val="24"/>
                  <w:highlight w:val="yellow"/>
                </w:rPr>
              </w:pPr>
              <w:r>
                <w:rPr>
                  <w:rFonts w:ascii="Times New Roman" w:hAnsi="Times New Roman"/>
                  <w:sz w:val="24"/>
                  <w:highlight w:val="yellow"/>
                </w:rPr>
                <w:pict w14:anchorId="67862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4pt;height:263.8pt">
                    <v:imagedata r:id="rId13" o:title="Twitter1"/>
                  </v:shape>
                </w:pict>
              </w:r>
              <w:r>
                <w:rPr>
                  <w:rFonts w:ascii="Times New Roman" w:hAnsi="Times New Roman"/>
                  <w:sz w:val="24"/>
                  <w:highlight w:val="yellow"/>
                </w:rPr>
                <w:pict w14:anchorId="21D1E08A">
                  <v:shape id="_x0000_i1026" type="#_x0000_t75" style="width:320.8pt;height:259.95pt">
                    <v:imagedata r:id="rId14" o:title="Twitter2"/>
                  </v:shape>
                </w:pict>
              </w:r>
              <w:r>
                <w:rPr>
                  <w:rFonts w:ascii="Times New Roman" w:hAnsi="Times New Roman"/>
                  <w:sz w:val="24"/>
                  <w:highlight w:val="yellow"/>
                </w:rPr>
                <w:lastRenderedPageBreak/>
                <w:pict w14:anchorId="0B9FC4C2">
                  <v:shape id="_x0000_i1027" type="#_x0000_t75" style="width:326.55pt;height:416.7pt">
                    <v:imagedata r:id="rId15" o:title="Twitter3"/>
                  </v:shape>
                </w:pict>
              </w:r>
              <w:r>
                <w:rPr>
                  <w:rFonts w:ascii="Times New Roman" w:hAnsi="Times New Roman"/>
                  <w:sz w:val="24"/>
                  <w:highlight w:val="yellow"/>
                </w:rPr>
                <w:pict w14:anchorId="0B4C09EA">
                  <v:shape id="_x0000_i1028" type="#_x0000_t75" style="width:250.75pt;height:327.2pt">
                    <v:imagedata r:id="rId16" o:title="Twitter4"/>
                  </v:shape>
                </w:pict>
              </w:r>
              <w:r>
                <w:rPr>
                  <w:rFonts w:ascii="Times New Roman" w:hAnsi="Times New Roman"/>
                  <w:sz w:val="24"/>
                  <w:highlight w:val="yellow"/>
                </w:rPr>
                <w:lastRenderedPageBreak/>
                <w:pict w14:anchorId="7F251BC3">
                  <v:shape id="_x0000_i1029" type="#_x0000_t75" style="width:324.65pt;height:165.05pt">
                    <v:imagedata r:id="rId17" o:title="Twitter5"/>
                  </v:shape>
                </w:pict>
              </w:r>
              <w:r>
                <w:rPr>
                  <w:rFonts w:ascii="Times New Roman" w:hAnsi="Times New Roman"/>
                  <w:sz w:val="24"/>
                  <w:highlight w:val="yellow"/>
                </w:rPr>
                <w:pict w14:anchorId="4DA70C2A">
                  <v:shape id="_x0000_i1030" type="#_x0000_t75" style="width:322.4pt;height:408.1pt">
                    <v:imagedata r:id="rId18" o:title="Twitter6"/>
                  </v:shape>
                </w:pict>
              </w:r>
              <w:r>
                <w:rPr>
                  <w:rFonts w:ascii="Times New Roman" w:hAnsi="Times New Roman"/>
                  <w:sz w:val="24"/>
                  <w:highlight w:val="yellow"/>
                </w:rPr>
                <w:lastRenderedPageBreak/>
                <w:pict w14:anchorId="1C8A78B5">
                  <v:shape id="_x0000_i1031" type="#_x0000_t75" style="width:322.4pt;height:116.3pt">
                    <v:imagedata r:id="rId19" o:title="Twitter7"/>
                  </v:shape>
                </w:pict>
              </w:r>
              <w:r>
                <w:rPr>
                  <w:rFonts w:ascii="Times New Roman" w:hAnsi="Times New Roman"/>
                  <w:sz w:val="24"/>
                  <w:highlight w:val="yellow"/>
                </w:rPr>
                <w:pict w14:anchorId="07457C3E">
                  <v:shape id="_x0000_i1032" type="#_x0000_t75" style="width:323.05pt;height:215.7pt">
                    <v:imagedata r:id="rId20" o:title="Twitter8"/>
                  </v:shape>
                </w:pict>
              </w:r>
            </w:p>
            <w:p w14:paraId="464F6181" w14:textId="77777777" w:rsidR="008C37DE" w:rsidRDefault="008C37DE" w:rsidP="008C37DE">
              <w:pPr>
                <w:rPr>
                  <w:rFonts w:ascii="Times New Roman" w:hAnsi="Times New Roman"/>
                  <w:sz w:val="24"/>
                  <w:highlight w:val="yellow"/>
                </w:rPr>
              </w:pPr>
            </w:p>
            <w:p w14:paraId="6E5C5C7D" w14:textId="77777777" w:rsidR="008C37DE" w:rsidRDefault="008C37DE" w:rsidP="008C37DE">
              <w:pPr>
                <w:rPr>
                  <w:rFonts w:ascii="Times New Roman" w:hAnsi="Times New Roman"/>
                  <w:sz w:val="24"/>
                  <w:highlight w:val="yellow"/>
                </w:rPr>
              </w:pPr>
            </w:p>
            <w:p w14:paraId="68552450" w14:textId="77777777" w:rsidR="008C37DE" w:rsidRPr="00C05F36" w:rsidRDefault="00120BCD" w:rsidP="00C153E7">
              <w:pPr>
                <w:jc w:val="both"/>
                <w:rPr>
                  <w:rFonts w:ascii="Times New Roman" w:hAnsi="Times New Roman"/>
                  <w:sz w:val="24"/>
                  <w:highlight w:val="yellow"/>
                </w:rPr>
              </w:pPr>
              <w:r>
                <w:rPr>
                  <w:rFonts w:ascii="Times New Roman" w:hAnsi="Times New Roman"/>
                  <w:noProof/>
                  <w:sz w:val="24"/>
                  <w:highlight w:val="yellow"/>
                </w:rPr>
                <w:drawing>
                  <wp:inline distT="0" distB="0" distL="0" distR="0" wp14:anchorId="0FBC0AC0" wp14:editId="3BF53261">
                    <wp:extent cx="4067175" cy="2028825"/>
                    <wp:effectExtent l="0" t="0" r="9525" b="9525"/>
                    <wp:docPr id="8" name="Picture 8" descr="Twitte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itter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7175" cy="2028825"/>
                            </a:xfrm>
                            <a:prstGeom prst="rect">
                              <a:avLst/>
                            </a:prstGeom>
                            <a:noFill/>
                            <a:ln>
                              <a:noFill/>
                            </a:ln>
                          </pic:spPr>
                        </pic:pic>
                      </a:graphicData>
                    </a:graphic>
                  </wp:inline>
                </w:drawing>
              </w:r>
            </w:p>
            <w:p w14:paraId="255F0979" w14:textId="77777777" w:rsidR="008C37DE" w:rsidRPr="00C05F36" w:rsidRDefault="008C37DE" w:rsidP="008C37DE">
              <w:pPr>
                <w:ind w:firstLine="720"/>
                <w:jc w:val="both"/>
                <w:rPr>
                  <w:rFonts w:ascii="Times New Roman" w:hAnsi="Times New Roman"/>
                  <w:sz w:val="24"/>
                  <w:highlight w:val="yellow"/>
                </w:rPr>
              </w:pPr>
            </w:p>
            <w:p w14:paraId="49FB3CD3" w14:textId="77777777" w:rsidR="00CD1E5F" w:rsidRDefault="00CD1E5F" w:rsidP="008C37DE">
              <w:pPr>
                <w:ind w:firstLine="720"/>
                <w:jc w:val="both"/>
                <w:rPr>
                  <w:rFonts w:ascii="Times New Roman" w:hAnsi="Times New Roman"/>
                  <w:sz w:val="24"/>
                </w:rPr>
              </w:pPr>
            </w:p>
            <w:p w14:paraId="46594AA3" w14:textId="77777777" w:rsidR="00CD1E5F" w:rsidRDefault="00CD1E5F" w:rsidP="008C37DE">
              <w:pPr>
                <w:ind w:firstLine="720"/>
                <w:jc w:val="both"/>
                <w:rPr>
                  <w:rFonts w:ascii="Times New Roman" w:hAnsi="Times New Roman"/>
                  <w:sz w:val="24"/>
                </w:rPr>
              </w:pPr>
            </w:p>
            <w:p w14:paraId="6A911CD7" w14:textId="77777777" w:rsidR="00CD1E5F" w:rsidRDefault="00CD1E5F" w:rsidP="008C37DE">
              <w:pPr>
                <w:ind w:firstLine="720"/>
                <w:jc w:val="both"/>
                <w:rPr>
                  <w:rFonts w:ascii="Times New Roman" w:hAnsi="Times New Roman"/>
                  <w:sz w:val="24"/>
                </w:rPr>
              </w:pPr>
            </w:p>
            <w:p w14:paraId="5C0C44D6" w14:textId="77777777" w:rsidR="00CD1E5F" w:rsidRDefault="00CD1E5F" w:rsidP="008C37DE">
              <w:pPr>
                <w:ind w:firstLine="720"/>
                <w:jc w:val="both"/>
                <w:rPr>
                  <w:rFonts w:ascii="Times New Roman" w:hAnsi="Times New Roman"/>
                  <w:sz w:val="24"/>
                </w:rPr>
              </w:pPr>
            </w:p>
            <w:p w14:paraId="5DB9B2B0" w14:textId="77777777" w:rsidR="00CD1E5F" w:rsidRDefault="00CD1E5F" w:rsidP="008C37DE">
              <w:pPr>
                <w:ind w:firstLine="720"/>
                <w:jc w:val="both"/>
                <w:rPr>
                  <w:rFonts w:ascii="Times New Roman" w:hAnsi="Times New Roman"/>
                  <w:sz w:val="24"/>
                </w:rPr>
              </w:pPr>
            </w:p>
            <w:p w14:paraId="3808E7D3" w14:textId="77777777" w:rsidR="00CD1E5F" w:rsidRDefault="00CD1E5F" w:rsidP="008C37DE">
              <w:pPr>
                <w:ind w:firstLine="720"/>
                <w:jc w:val="both"/>
                <w:rPr>
                  <w:rFonts w:ascii="Times New Roman" w:hAnsi="Times New Roman"/>
                  <w:sz w:val="24"/>
                </w:rPr>
              </w:pPr>
            </w:p>
            <w:p w14:paraId="48B253FB" w14:textId="77777777" w:rsidR="00CD1E5F" w:rsidRDefault="00CD1E5F" w:rsidP="008C37DE">
              <w:pPr>
                <w:ind w:firstLine="720"/>
                <w:jc w:val="both"/>
                <w:rPr>
                  <w:rFonts w:ascii="Times New Roman" w:hAnsi="Times New Roman"/>
                  <w:sz w:val="24"/>
                </w:rPr>
              </w:pPr>
            </w:p>
            <w:p w14:paraId="7C4CA536" w14:textId="77777777" w:rsidR="00CD1E5F" w:rsidRDefault="00CD1E5F" w:rsidP="008C37DE">
              <w:pPr>
                <w:ind w:firstLine="720"/>
                <w:jc w:val="both"/>
                <w:rPr>
                  <w:rFonts w:ascii="Times New Roman" w:hAnsi="Times New Roman"/>
                  <w:sz w:val="24"/>
                </w:rPr>
              </w:pPr>
            </w:p>
            <w:p w14:paraId="236B1170" w14:textId="77777777" w:rsidR="00CD1E5F" w:rsidRDefault="00CD1E5F" w:rsidP="008C37DE">
              <w:pPr>
                <w:ind w:firstLine="720"/>
                <w:jc w:val="both"/>
                <w:rPr>
                  <w:rFonts w:ascii="Times New Roman" w:hAnsi="Times New Roman"/>
                  <w:sz w:val="24"/>
                </w:rPr>
              </w:pPr>
            </w:p>
            <w:p w14:paraId="5D88C33D" w14:textId="77777777" w:rsidR="00CD1E5F" w:rsidRDefault="00CD1E5F" w:rsidP="008C37DE">
              <w:pPr>
                <w:ind w:firstLine="720"/>
                <w:jc w:val="both"/>
                <w:rPr>
                  <w:rFonts w:ascii="Times New Roman" w:hAnsi="Times New Roman"/>
                  <w:sz w:val="24"/>
                </w:rPr>
              </w:pPr>
            </w:p>
            <w:p w14:paraId="62B6D4EC" w14:textId="77777777" w:rsidR="00CD1E5F" w:rsidRDefault="00CD1E5F" w:rsidP="008C37DE">
              <w:pPr>
                <w:ind w:firstLine="720"/>
                <w:jc w:val="both"/>
                <w:rPr>
                  <w:rFonts w:ascii="Times New Roman" w:hAnsi="Times New Roman"/>
                  <w:sz w:val="24"/>
                </w:rPr>
              </w:pPr>
            </w:p>
            <w:p w14:paraId="1B1352CE" w14:textId="77777777" w:rsidR="00CD1E5F" w:rsidRDefault="00CD1E5F" w:rsidP="008C37DE">
              <w:pPr>
                <w:ind w:firstLine="720"/>
                <w:jc w:val="both"/>
                <w:rPr>
                  <w:rFonts w:ascii="Times New Roman" w:hAnsi="Times New Roman"/>
                  <w:sz w:val="24"/>
                </w:rPr>
              </w:pPr>
            </w:p>
            <w:p w14:paraId="4F5C5FFC" w14:textId="77777777" w:rsidR="00CD1E5F" w:rsidRDefault="00CD1E5F" w:rsidP="008C37DE">
              <w:pPr>
                <w:ind w:firstLine="720"/>
                <w:jc w:val="both"/>
                <w:rPr>
                  <w:rFonts w:ascii="Times New Roman" w:hAnsi="Times New Roman"/>
                  <w:sz w:val="24"/>
                </w:rPr>
              </w:pPr>
            </w:p>
            <w:p w14:paraId="25DB1466" w14:textId="77777777" w:rsidR="00CD1E5F" w:rsidRDefault="00CD1E5F" w:rsidP="008C37DE">
              <w:pPr>
                <w:ind w:firstLine="720"/>
                <w:jc w:val="both"/>
                <w:rPr>
                  <w:rFonts w:ascii="Times New Roman" w:hAnsi="Times New Roman"/>
                  <w:sz w:val="24"/>
                </w:rPr>
              </w:pPr>
            </w:p>
            <w:p w14:paraId="60AA5C54" w14:textId="77777777" w:rsidR="00CD1E5F" w:rsidRDefault="00CD1E5F" w:rsidP="008C37DE">
              <w:pPr>
                <w:ind w:firstLine="720"/>
                <w:jc w:val="both"/>
                <w:rPr>
                  <w:rFonts w:ascii="Times New Roman" w:hAnsi="Times New Roman"/>
                  <w:sz w:val="24"/>
                </w:rPr>
              </w:pPr>
            </w:p>
            <w:p w14:paraId="02A4E31A" w14:textId="77777777" w:rsidR="00CD1E5F" w:rsidRDefault="00CD1E5F" w:rsidP="008C37DE">
              <w:pPr>
                <w:ind w:firstLine="720"/>
                <w:jc w:val="both"/>
                <w:rPr>
                  <w:rFonts w:ascii="Times New Roman" w:hAnsi="Times New Roman"/>
                  <w:sz w:val="24"/>
                </w:rPr>
              </w:pPr>
            </w:p>
            <w:p w14:paraId="0AA91518" w14:textId="77777777" w:rsidR="00CD1E5F" w:rsidRDefault="00CD1E5F" w:rsidP="008C37DE">
              <w:pPr>
                <w:ind w:firstLine="720"/>
                <w:jc w:val="both"/>
                <w:rPr>
                  <w:rFonts w:ascii="Times New Roman" w:hAnsi="Times New Roman"/>
                  <w:sz w:val="24"/>
                </w:rPr>
              </w:pPr>
            </w:p>
            <w:p w14:paraId="139AF97D" w14:textId="77777777" w:rsidR="00CD1E5F" w:rsidRDefault="00CD1E5F" w:rsidP="00120BCD">
              <w:pPr>
                <w:jc w:val="both"/>
                <w:rPr>
                  <w:rFonts w:ascii="Times New Roman" w:hAnsi="Times New Roman"/>
                  <w:sz w:val="24"/>
                </w:rPr>
              </w:pPr>
            </w:p>
            <w:p w14:paraId="3B61EA9F" w14:textId="77777777" w:rsidR="00CD1E5F" w:rsidRDefault="00CD1E5F" w:rsidP="008C37DE">
              <w:pPr>
                <w:ind w:firstLine="720"/>
                <w:jc w:val="both"/>
                <w:rPr>
                  <w:rFonts w:ascii="Times New Roman" w:hAnsi="Times New Roman"/>
                  <w:sz w:val="24"/>
                </w:rPr>
              </w:pPr>
            </w:p>
            <w:p w14:paraId="3672A586" w14:textId="77777777" w:rsidR="008C37DE" w:rsidRDefault="008C37DE" w:rsidP="008C37DE">
              <w:pPr>
                <w:ind w:firstLine="720"/>
                <w:jc w:val="both"/>
                <w:rPr>
                  <w:rFonts w:ascii="Times New Roman" w:hAnsi="Times New Roman"/>
                  <w:sz w:val="24"/>
                </w:rPr>
              </w:pPr>
              <w:r w:rsidRPr="00C153E7">
                <w:rPr>
                  <w:rFonts w:ascii="Times New Roman" w:hAnsi="Times New Roman"/>
                  <w:sz w:val="24"/>
                </w:rPr>
                <w:t>Latvijas ebreju kopiena</w:t>
              </w:r>
              <w:r w:rsidR="00C153E7">
                <w:rPr>
                  <w:rFonts w:ascii="Times New Roman" w:hAnsi="Times New Roman"/>
                  <w:sz w:val="24"/>
                </w:rPr>
                <w:t xml:space="preserve">s ieraksts </w:t>
              </w:r>
              <w:r w:rsidR="00C153E7" w:rsidRPr="00C153E7">
                <w:rPr>
                  <w:rFonts w:ascii="Times New Roman" w:hAnsi="Times New Roman"/>
                  <w:sz w:val="24"/>
                </w:rPr>
                <w:t>soc</w:t>
              </w:r>
              <w:r w:rsidR="00C153E7">
                <w:rPr>
                  <w:rFonts w:ascii="Times New Roman" w:hAnsi="Times New Roman"/>
                  <w:sz w:val="24"/>
                </w:rPr>
                <w:t>iālajā tīklā Facebook šā gada 26</w:t>
              </w:r>
              <w:r w:rsidR="00C153E7" w:rsidRPr="00C153E7">
                <w:rPr>
                  <w:rFonts w:ascii="Times New Roman" w:hAnsi="Times New Roman"/>
                  <w:sz w:val="24"/>
                </w:rPr>
                <w:t>. jūnijā</w:t>
              </w:r>
            </w:p>
            <w:p w14:paraId="6744DA0C" w14:textId="77777777" w:rsidR="00C153E7" w:rsidRDefault="00BF2042" w:rsidP="008C37DE">
              <w:pPr>
                <w:ind w:firstLine="720"/>
                <w:jc w:val="both"/>
                <w:rPr>
                  <w:rFonts w:ascii="Times New Roman" w:hAnsi="Times New Roman"/>
                  <w:sz w:val="24"/>
                </w:rPr>
              </w:pPr>
              <w:r>
                <w:rPr>
                  <w:noProof/>
                </w:rPr>
                <w:pict w14:anchorId="489A89C8">
                  <v:shape id="_x0000_s1039" type="#_x0000_t75" style="position:absolute;left:0;text-align:left;margin-left:-.3pt;margin-top:596.45pt;width:423.75pt;height:143.6pt;z-index:-251648000;mso-position-horizontal-relative:text;mso-position-vertical-relative:text;mso-width-relative:page;mso-height-relative:page" wrapcoords="-38 0 -38 21535 21600 21535 21600 0 -38 0">
                    <v:imagedata r:id="rId22" o:title="LEK2"/>
                    <w10:wrap type="tight"/>
                  </v:shape>
                </w:pict>
              </w:r>
            </w:p>
            <w:p w14:paraId="576DEC6E" w14:textId="77777777" w:rsidR="00C153E7" w:rsidRDefault="00BF2042" w:rsidP="008C37DE">
              <w:pPr>
                <w:ind w:firstLine="720"/>
                <w:jc w:val="both"/>
                <w:rPr>
                  <w:rFonts w:ascii="Times New Roman" w:hAnsi="Times New Roman"/>
                  <w:sz w:val="24"/>
                </w:rPr>
              </w:pPr>
              <w:r>
                <w:rPr>
                  <w:noProof/>
                </w:rPr>
                <w:pict w14:anchorId="6BA48FA0">
                  <v:shape id="_x0000_s1038" type="#_x0000_t75" style="position:absolute;left:0;text-align:left;margin-left:-.3pt;margin-top:4.85pt;width:425.25pt;height:580.5pt;z-index:-251650048;mso-position-horizontal-relative:text;mso-position-vertical-relative:text;mso-width-relative:page;mso-height-relative:page" wrapcoords="-38 0 -38 21572 21600 21572 21600 0 -38 0">
                    <v:imagedata r:id="rId23" o:title="LEK1"/>
                    <w10:wrap type="tight"/>
                  </v:shape>
                </w:pict>
              </w:r>
            </w:p>
            <w:p w14:paraId="2F140B48" w14:textId="77777777" w:rsidR="008C37DE" w:rsidRPr="00C153E7" w:rsidRDefault="008C37DE" w:rsidP="008C37DE">
              <w:pPr>
                <w:ind w:firstLine="720"/>
                <w:jc w:val="both"/>
                <w:rPr>
                  <w:rFonts w:ascii="Times New Roman" w:hAnsi="Times New Roman"/>
                  <w:sz w:val="24"/>
                </w:rPr>
              </w:pPr>
            </w:p>
            <w:p w14:paraId="2F01A266" w14:textId="77777777" w:rsidR="00C153E7" w:rsidRDefault="00C153E7" w:rsidP="00C153E7">
              <w:pPr>
                <w:jc w:val="both"/>
                <w:rPr>
                  <w:rFonts w:ascii="Times New Roman" w:hAnsi="Times New Roman"/>
                  <w:sz w:val="24"/>
                  <w:highlight w:val="yellow"/>
                </w:rPr>
              </w:pPr>
            </w:p>
            <w:p w14:paraId="6CBFE357" w14:textId="77777777" w:rsidR="00C153E7" w:rsidRDefault="008C37DE" w:rsidP="008C37DE">
              <w:pPr>
                <w:ind w:firstLine="720"/>
                <w:jc w:val="both"/>
                <w:rPr>
                  <w:rFonts w:ascii="Times New Roman" w:hAnsi="Times New Roman"/>
                  <w:sz w:val="24"/>
                </w:rPr>
              </w:pPr>
              <w:r w:rsidRPr="00C153E7">
                <w:rPr>
                  <w:rFonts w:ascii="Times New Roman" w:hAnsi="Times New Roman"/>
                  <w:sz w:val="24"/>
                </w:rPr>
                <w:t>Žaņa Lipkes muzeja direktore</w:t>
              </w:r>
              <w:r w:rsidR="00C153E7" w:rsidRPr="00C153E7">
                <w:rPr>
                  <w:rFonts w:ascii="Times New Roman" w:hAnsi="Times New Roman"/>
                  <w:sz w:val="24"/>
                </w:rPr>
                <w:t>s publiskā komunikācija šā gada 26. jūnijā</w:t>
              </w:r>
            </w:p>
            <w:p w14:paraId="18817AF7" w14:textId="77777777" w:rsidR="00C153E7" w:rsidRDefault="00C153E7" w:rsidP="008C37DE">
              <w:pPr>
                <w:ind w:firstLine="720"/>
                <w:jc w:val="both"/>
                <w:rPr>
                  <w:rFonts w:ascii="Times New Roman" w:hAnsi="Times New Roman"/>
                  <w:sz w:val="24"/>
                </w:rPr>
              </w:pPr>
            </w:p>
            <w:p w14:paraId="3A572109" w14:textId="77777777" w:rsidR="00C153E7" w:rsidRDefault="00C153E7" w:rsidP="008C37DE">
              <w:pPr>
                <w:ind w:firstLine="720"/>
                <w:jc w:val="both"/>
                <w:rPr>
                  <w:rFonts w:ascii="Times New Roman" w:hAnsi="Times New Roman"/>
                  <w:sz w:val="24"/>
                </w:rPr>
              </w:pPr>
            </w:p>
            <w:p w14:paraId="3B9B1ECD" w14:textId="77777777" w:rsidR="00C153E7" w:rsidRDefault="00BF2042" w:rsidP="008C37DE">
              <w:pPr>
                <w:ind w:firstLine="720"/>
                <w:jc w:val="both"/>
                <w:rPr>
                  <w:rFonts w:ascii="Times New Roman" w:hAnsi="Times New Roman"/>
                  <w:sz w:val="24"/>
                </w:rPr>
              </w:pPr>
              <w:r>
                <w:rPr>
                  <w:noProof/>
                </w:rPr>
                <w:pict w14:anchorId="2326E264">
                  <v:shape id="_x0000_s1040" type="#_x0000_t75" style="position:absolute;left:0;text-align:left;margin-left:29.7pt;margin-top:-11.75pt;width:348.05pt;height:482.15pt;z-index:-251645952;mso-position-horizontal-relative:text;mso-position-vertical-relative:text;mso-width-relative:page;mso-height-relative:page" wrapcoords="-38 0 -38 21572 21600 21572 21600 0 -38 0">
                    <v:imagedata r:id="rId24" o:title="Lolita Tomsone"/>
                    <w10:wrap type="tight"/>
                  </v:shape>
                </w:pict>
              </w:r>
            </w:p>
            <w:p w14:paraId="48F971B8" w14:textId="77777777" w:rsidR="00C153E7" w:rsidRDefault="00C153E7" w:rsidP="008C37DE">
              <w:pPr>
                <w:ind w:firstLine="720"/>
                <w:jc w:val="both"/>
                <w:rPr>
                  <w:rFonts w:ascii="Times New Roman" w:hAnsi="Times New Roman"/>
                  <w:sz w:val="24"/>
                </w:rPr>
              </w:pPr>
            </w:p>
            <w:p w14:paraId="248C721E" w14:textId="77777777" w:rsidR="00C153E7" w:rsidRDefault="00C153E7" w:rsidP="008C37DE">
              <w:pPr>
                <w:ind w:firstLine="720"/>
                <w:jc w:val="both"/>
                <w:rPr>
                  <w:rFonts w:ascii="Times New Roman" w:hAnsi="Times New Roman"/>
                  <w:sz w:val="24"/>
                </w:rPr>
              </w:pPr>
            </w:p>
            <w:p w14:paraId="3B02AD4F" w14:textId="77777777" w:rsidR="00C153E7" w:rsidRDefault="00C153E7" w:rsidP="008C37DE">
              <w:pPr>
                <w:ind w:firstLine="720"/>
                <w:jc w:val="both"/>
                <w:rPr>
                  <w:rFonts w:ascii="Times New Roman" w:hAnsi="Times New Roman"/>
                  <w:sz w:val="24"/>
                </w:rPr>
              </w:pPr>
            </w:p>
            <w:p w14:paraId="70BF8351" w14:textId="77777777" w:rsidR="008C37DE" w:rsidRPr="00FE49C8" w:rsidRDefault="00BF2042" w:rsidP="008C37DE">
              <w:pPr>
                <w:ind w:firstLine="720"/>
                <w:jc w:val="both"/>
                <w:rPr>
                  <w:rFonts w:ascii="Times New Roman" w:hAnsi="Times New Roman"/>
                  <w:sz w:val="24"/>
                </w:rPr>
              </w:pPr>
            </w:p>
          </w:sdtContent>
        </w:sdt>
        <w:p w14:paraId="7E1DAF89" w14:textId="77777777" w:rsidR="008C37DE" w:rsidRDefault="008C37DE" w:rsidP="008C37DE">
          <w:pPr>
            <w:spacing w:before="900"/>
            <w:rPr>
              <w:rFonts w:ascii="Times New Roman" w:hAnsi="Times New Roman"/>
              <w:sz w:val="2"/>
              <w:szCs w:val="2"/>
            </w:rPr>
          </w:pPr>
        </w:p>
        <w:p w14:paraId="53E41760" w14:textId="77777777" w:rsidR="00C153E7" w:rsidRDefault="00C153E7" w:rsidP="008C37DE">
          <w:pPr>
            <w:spacing w:before="900"/>
            <w:rPr>
              <w:rFonts w:ascii="Times New Roman" w:hAnsi="Times New Roman"/>
              <w:sz w:val="2"/>
              <w:szCs w:val="2"/>
            </w:rPr>
          </w:pPr>
        </w:p>
        <w:p w14:paraId="70619A69" w14:textId="77777777" w:rsidR="00C153E7" w:rsidRDefault="00C153E7" w:rsidP="008C37DE">
          <w:pPr>
            <w:spacing w:before="900"/>
            <w:rPr>
              <w:rFonts w:ascii="Times New Roman" w:hAnsi="Times New Roman"/>
              <w:sz w:val="2"/>
              <w:szCs w:val="2"/>
            </w:rPr>
          </w:pPr>
        </w:p>
        <w:p w14:paraId="6B6D947F" w14:textId="77777777" w:rsidR="00C153E7" w:rsidRDefault="00C153E7" w:rsidP="008C37DE">
          <w:pPr>
            <w:spacing w:before="900"/>
            <w:rPr>
              <w:rFonts w:ascii="Times New Roman" w:hAnsi="Times New Roman"/>
              <w:sz w:val="2"/>
              <w:szCs w:val="2"/>
            </w:rPr>
          </w:pPr>
        </w:p>
        <w:p w14:paraId="65E6AAC5" w14:textId="77777777" w:rsidR="00C153E7" w:rsidRDefault="00C153E7" w:rsidP="008C37DE">
          <w:pPr>
            <w:spacing w:before="900"/>
            <w:rPr>
              <w:rFonts w:ascii="Times New Roman" w:hAnsi="Times New Roman"/>
              <w:sz w:val="2"/>
              <w:szCs w:val="2"/>
            </w:rPr>
          </w:pPr>
        </w:p>
        <w:p w14:paraId="5D32314A" w14:textId="77777777" w:rsidR="00C153E7" w:rsidRDefault="00C153E7" w:rsidP="008C37DE">
          <w:pPr>
            <w:spacing w:before="900"/>
            <w:rPr>
              <w:rFonts w:ascii="Times New Roman" w:hAnsi="Times New Roman"/>
              <w:sz w:val="2"/>
              <w:szCs w:val="2"/>
            </w:rPr>
          </w:pPr>
        </w:p>
        <w:p w14:paraId="6999C909" w14:textId="77777777" w:rsidR="00C153E7" w:rsidRDefault="00C153E7" w:rsidP="008C37DE">
          <w:pPr>
            <w:spacing w:before="900"/>
            <w:rPr>
              <w:rFonts w:ascii="Times New Roman" w:hAnsi="Times New Roman"/>
              <w:sz w:val="2"/>
              <w:szCs w:val="2"/>
            </w:rPr>
          </w:pPr>
        </w:p>
        <w:p w14:paraId="4BC2405A" w14:textId="77777777" w:rsidR="00C153E7" w:rsidRDefault="00C153E7" w:rsidP="008C37DE">
          <w:pPr>
            <w:spacing w:before="900"/>
            <w:rPr>
              <w:rFonts w:ascii="Times New Roman" w:hAnsi="Times New Roman"/>
              <w:sz w:val="2"/>
              <w:szCs w:val="2"/>
            </w:rPr>
          </w:pPr>
        </w:p>
        <w:p w14:paraId="762B8D9D" w14:textId="77777777" w:rsidR="00C153E7" w:rsidRDefault="00C153E7" w:rsidP="008C37DE">
          <w:pPr>
            <w:spacing w:before="900"/>
            <w:rPr>
              <w:rFonts w:ascii="Times New Roman" w:hAnsi="Times New Roman"/>
              <w:sz w:val="2"/>
              <w:szCs w:val="2"/>
            </w:rPr>
          </w:pPr>
        </w:p>
        <w:p w14:paraId="7FE4C6D4" w14:textId="77777777" w:rsidR="00C153E7" w:rsidRDefault="00C153E7" w:rsidP="008C37DE">
          <w:pPr>
            <w:spacing w:before="900"/>
            <w:rPr>
              <w:rFonts w:ascii="Times New Roman" w:hAnsi="Times New Roman"/>
              <w:sz w:val="2"/>
              <w:szCs w:val="2"/>
            </w:rPr>
          </w:pPr>
        </w:p>
        <w:p w14:paraId="06ACAA88" w14:textId="77777777" w:rsidR="008C37DE" w:rsidRDefault="00BF2042" w:rsidP="008C37DE">
          <w:pPr>
            <w:rPr>
              <w:rFonts w:ascii="Times New Roman" w:hAnsi="Times New Roman"/>
              <w:sz w:val="22"/>
            </w:rPr>
          </w:pPr>
        </w:p>
      </w:sdtContent>
    </w:sdt>
    <w:p w14:paraId="2916CC18" w14:textId="77777777" w:rsidR="008C37DE" w:rsidRDefault="008C37DE" w:rsidP="008C37DE">
      <w:pPr>
        <w:spacing w:before="900"/>
        <w:rPr>
          <w:rFonts w:ascii="Times New Roman" w:hAnsi="Times New Roman"/>
          <w:sz w:val="2"/>
          <w:szCs w:val="2"/>
        </w:rPr>
      </w:pPr>
    </w:p>
    <w:bookmarkStart w:id="1" w:name="Text3"/>
    <w:p w14:paraId="6AA08065" w14:textId="77777777" w:rsidR="008C37DE" w:rsidRDefault="00BF2042" w:rsidP="008C37DE">
      <w:pPr>
        <w:tabs>
          <w:tab w:val="center" w:pos="4253"/>
          <w:tab w:val="right" w:pos="8504"/>
        </w:tabs>
        <w:rPr>
          <w:rFonts w:ascii="Times New Roman" w:hAnsi="Times New Roman"/>
          <w:sz w:val="24"/>
          <w:szCs w:val="24"/>
        </w:rPr>
      </w:pPr>
      <w:sdt>
        <w:sdtPr>
          <w:rPr>
            <w:rFonts w:ascii="Times New Roman" w:hAnsi="Times New Roman"/>
            <w:sz w:val="24"/>
            <w:szCs w:val="24"/>
          </w:rPr>
          <w:alias w:val="Vārds Uzvārds"/>
          <w:tag w:val="Vārds Uzvārds"/>
          <w:id w:val="-1220280013"/>
          <w:placeholder>
            <w:docPart w:val="4E3C3CA9C3BE4BB4B927BA105649D081"/>
          </w:placeholder>
        </w:sdtPr>
        <w:sdtEndPr/>
        <w:sdtContent>
          <w:r w:rsidR="008C37DE">
            <w:rPr>
              <w:rFonts w:ascii="Times New Roman" w:hAnsi="Times New Roman"/>
              <w:sz w:val="24"/>
              <w:szCs w:val="24"/>
            </w:rPr>
            <w:fldChar w:fldCharType="begin">
              <w:ffData>
                <w:name w:val="Text3"/>
                <w:enabled/>
                <w:calcOnExit w:val="0"/>
                <w:textInput/>
              </w:ffData>
            </w:fldChar>
          </w:r>
          <w:r w:rsidR="008C37DE">
            <w:rPr>
              <w:rFonts w:ascii="Times New Roman" w:hAnsi="Times New Roman"/>
              <w:sz w:val="24"/>
              <w:szCs w:val="24"/>
            </w:rPr>
            <w:instrText xml:space="preserve"> FORMTEXT </w:instrText>
          </w:r>
          <w:r w:rsidR="008C37DE">
            <w:rPr>
              <w:rFonts w:ascii="Times New Roman" w:hAnsi="Times New Roman"/>
              <w:sz w:val="24"/>
              <w:szCs w:val="24"/>
            </w:rPr>
          </w:r>
          <w:r w:rsidR="008C37DE">
            <w:rPr>
              <w:rFonts w:ascii="Times New Roman" w:hAnsi="Times New Roman"/>
              <w:sz w:val="24"/>
              <w:szCs w:val="24"/>
            </w:rPr>
            <w:fldChar w:fldCharType="separate"/>
          </w:r>
          <w:r w:rsidR="008C37DE">
            <w:rPr>
              <w:rFonts w:ascii="Times New Roman" w:hAnsi="Times New Roman"/>
              <w:noProof/>
              <w:sz w:val="24"/>
              <w:szCs w:val="24"/>
            </w:rPr>
            <w:t> </w:t>
          </w:r>
          <w:r w:rsidR="008C37DE">
            <w:rPr>
              <w:rFonts w:ascii="Times New Roman" w:hAnsi="Times New Roman"/>
              <w:noProof/>
              <w:sz w:val="24"/>
              <w:szCs w:val="24"/>
            </w:rPr>
            <w:t> </w:t>
          </w:r>
          <w:r w:rsidR="008C37DE">
            <w:rPr>
              <w:rFonts w:ascii="Times New Roman" w:hAnsi="Times New Roman"/>
              <w:noProof/>
              <w:sz w:val="24"/>
              <w:szCs w:val="24"/>
            </w:rPr>
            <w:t> </w:t>
          </w:r>
          <w:r w:rsidR="008C37DE">
            <w:rPr>
              <w:rFonts w:ascii="Times New Roman" w:hAnsi="Times New Roman"/>
              <w:noProof/>
              <w:sz w:val="24"/>
              <w:szCs w:val="24"/>
            </w:rPr>
            <w:t> </w:t>
          </w:r>
          <w:r w:rsidR="008C37DE">
            <w:rPr>
              <w:rFonts w:ascii="Times New Roman" w:hAnsi="Times New Roman"/>
              <w:noProof/>
              <w:sz w:val="24"/>
              <w:szCs w:val="24"/>
            </w:rPr>
            <w:t> </w:t>
          </w:r>
          <w:r w:rsidR="008C37DE">
            <w:rPr>
              <w:rFonts w:ascii="Times New Roman" w:hAnsi="Times New Roman"/>
              <w:sz w:val="24"/>
              <w:szCs w:val="24"/>
            </w:rPr>
            <w:fldChar w:fldCharType="end"/>
          </w:r>
          <w:bookmarkEnd w:id="1"/>
        </w:sdtContent>
      </w:sdt>
    </w:p>
    <w:p w14:paraId="2A6A8E11" w14:textId="77777777" w:rsidR="008C37DE" w:rsidRDefault="008C37DE" w:rsidP="008C37DE">
      <w:pPr>
        <w:spacing w:before="360" w:after="360"/>
        <w:rPr>
          <w:rFonts w:ascii="Times New Roman" w:hAnsi="Times New Roman"/>
          <w:sz w:val="22"/>
          <w:szCs w:val="24"/>
        </w:rPr>
      </w:pPr>
    </w:p>
    <w:p w14:paraId="54D8E0D1" w14:textId="77777777" w:rsidR="00EC0BEA" w:rsidRPr="00EC0BEA" w:rsidRDefault="00EC0BEA">
      <w:pPr>
        <w:rPr>
          <w:rFonts w:ascii="Times New Roman" w:hAnsi="Times New Roman"/>
        </w:rPr>
      </w:pPr>
    </w:p>
    <w:sectPr w:rsidR="00EC0BEA" w:rsidRPr="00EC0BEA" w:rsidSect="00C153E7">
      <w:pgSz w:w="11906" w:h="16838"/>
      <w:pgMar w:top="510" w:right="1701" w:bottom="5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8EAAB" w14:textId="77777777" w:rsidR="0081578D" w:rsidRDefault="0081578D" w:rsidP="00236D07">
      <w:r>
        <w:separator/>
      </w:r>
    </w:p>
  </w:endnote>
  <w:endnote w:type="continuationSeparator" w:id="0">
    <w:p w14:paraId="0CD4C2A0" w14:textId="77777777" w:rsidR="0081578D" w:rsidRDefault="0081578D" w:rsidP="00236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7D425" w14:textId="77777777" w:rsidR="0081578D" w:rsidRDefault="0081578D" w:rsidP="00236D07">
      <w:r>
        <w:separator/>
      </w:r>
    </w:p>
  </w:footnote>
  <w:footnote w:type="continuationSeparator" w:id="0">
    <w:p w14:paraId="08562A88" w14:textId="77777777" w:rsidR="0081578D" w:rsidRDefault="0081578D" w:rsidP="00236D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FBE"/>
    <w:rsid w:val="000462E6"/>
    <w:rsid w:val="0005626D"/>
    <w:rsid w:val="00120BCD"/>
    <w:rsid w:val="00236D07"/>
    <w:rsid w:val="00285EED"/>
    <w:rsid w:val="002E3D56"/>
    <w:rsid w:val="007236F2"/>
    <w:rsid w:val="007239D8"/>
    <w:rsid w:val="007B0CE9"/>
    <w:rsid w:val="0081578D"/>
    <w:rsid w:val="008C37DE"/>
    <w:rsid w:val="00972BCA"/>
    <w:rsid w:val="009C2F6C"/>
    <w:rsid w:val="00AE5450"/>
    <w:rsid w:val="00BF2042"/>
    <w:rsid w:val="00C153E7"/>
    <w:rsid w:val="00CD1E5F"/>
    <w:rsid w:val="00DF6EF4"/>
    <w:rsid w:val="00E0543B"/>
    <w:rsid w:val="00EC0BEA"/>
    <w:rsid w:val="00ED6FBE"/>
    <w:rsid w:val="00F847F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18966852"/>
  <w15:chartTrackingRefBased/>
  <w15:docId w15:val="{508D895F-6DC9-4B49-94FD-54A39268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37DE"/>
    <w:rPr>
      <w:color w:val="0563C1" w:themeColor="hyperlink"/>
      <w:u w:val="single"/>
    </w:rPr>
  </w:style>
  <w:style w:type="paragraph" w:styleId="Header">
    <w:name w:val="header"/>
    <w:basedOn w:val="Normal"/>
    <w:link w:val="HeaderChar"/>
    <w:uiPriority w:val="99"/>
    <w:unhideWhenUsed/>
    <w:rsid w:val="00236D07"/>
    <w:pPr>
      <w:tabs>
        <w:tab w:val="center" w:pos="4320"/>
        <w:tab w:val="right" w:pos="8640"/>
      </w:tabs>
    </w:pPr>
  </w:style>
  <w:style w:type="character" w:customStyle="1" w:styleId="HeaderChar">
    <w:name w:val="Header Char"/>
    <w:basedOn w:val="DefaultParagraphFont"/>
    <w:link w:val="Header"/>
    <w:uiPriority w:val="99"/>
    <w:rsid w:val="00236D07"/>
    <w:rPr>
      <w:rFonts w:ascii="Calibri" w:hAnsi="Calibri"/>
    </w:rPr>
  </w:style>
  <w:style w:type="paragraph" w:styleId="Footer">
    <w:name w:val="footer"/>
    <w:basedOn w:val="Normal"/>
    <w:link w:val="FooterChar"/>
    <w:uiPriority w:val="99"/>
    <w:unhideWhenUsed/>
    <w:rsid w:val="00236D07"/>
    <w:pPr>
      <w:tabs>
        <w:tab w:val="center" w:pos="4320"/>
        <w:tab w:val="right" w:pos="8640"/>
      </w:tabs>
    </w:pPr>
  </w:style>
  <w:style w:type="character" w:customStyle="1" w:styleId="FooterChar">
    <w:name w:val="Footer Char"/>
    <w:basedOn w:val="DefaultParagraphFont"/>
    <w:link w:val="Footer"/>
    <w:uiPriority w:val="99"/>
    <w:rsid w:val="00236D07"/>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glossaryDocument" Target="glossary/document.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ARA~1\AppData\Local\Temp\notes523B10\LR%20Saeimas%20deputat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DBCB94D28744BD8FDEC21EEF4BC121"/>
        <w:category>
          <w:name w:val="General"/>
          <w:gallery w:val="placeholder"/>
        </w:category>
        <w:types>
          <w:type w:val="bbPlcHdr"/>
        </w:types>
        <w:behaviors>
          <w:behavior w:val="content"/>
        </w:behaviors>
        <w:guid w:val="{75194EAA-1F21-4166-A365-8E608F95FE50}"/>
      </w:docPartPr>
      <w:docPartBody>
        <w:p w:rsidR="005C3FE9" w:rsidRDefault="0065700B" w:rsidP="0065700B">
          <w:pPr>
            <w:pStyle w:val="F5DBCB94D28744BD8FDEC21EEF4BC121"/>
          </w:pPr>
          <w:r>
            <w:rPr>
              <w:rStyle w:val="PlaceholderText"/>
            </w:rPr>
            <w:t>Click or tap here to enter text.</w:t>
          </w:r>
        </w:p>
      </w:docPartBody>
    </w:docPart>
    <w:docPart>
      <w:docPartPr>
        <w:name w:val="4E3C3CA9C3BE4BB4B927BA105649D081"/>
        <w:category>
          <w:name w:val="General"/>
          <w:gallery w:val="placeholder"/>
        </w:category>
        <w:types>
          <w:type w:val="bbPlcHdr"/>
        </w:types>
        <w:behaviors>
          <w:behavior w:val="content"/>
        </w:behaviors>
        <w:guid w:val="{B0D4AC04-08AC-4E4F-B931-76B319B2D1A0}"/>
      </w:docPartPr>
      <w:docPartBody>
        <w:p w:rsidR="005C3FE9" w:rsidRDefault="0065700B" w:rsidP="0065700B">
          <w:pPr>
            <w:pStyle w:val="4E3C3CA9C3BE4BB4B927BA105649D081"/>
          </w:pPr>
          <w:r>
            <w:rPr>
              <w:rStyle w:val="PlaceholderText"/>
            </w:rPr>
            <w:t>Click or tap here to enter text.</w:t>
          </w:r>
        </w:p>
      </w:docPartBody>
    </w:docPart>
    <w:docPart>
      <w:docPartPr>
        <w:name w:val="D7B881F4733943ACB9B37099161ED554"/>
        <w:category>
          <w:name w:val="General"/>
          <w:gallery w:val="placeholder"/>
        </w:category>
        <w:types>
          <w:type w:val="bbPlcHdr"/>
        </w:types>
        <w:behaviors>
          <w:behavior w:val="content"/>
        </w:behaviors>
        <w:guid w:val="{47FD63C8-4EA8-412E-8929-79B6132697F6}"/>
      </w:docPartPr>
      <w:docPartBody>
        <w:p w:rsidR="005C3FE9" w:rsidRDefault="0065700B" w:rsidP="0065700B">
          <w:pPr>
            <w:pStyle w:val="D7B881F4733943ACB9B37099161ED554"/>
          </w:pPr>
          <w:r>
            <w:rPr>
              <w:rStyle w:val="PlaceholderText"/>
            </w:rPr>
            <w:t>Click or tap here to enter text.</w:t>
          </w:r>
        </w:p>
      </w:docPartBody>
    </w:docPart>
    <w:docPart>
      <w:docPartPr>
        <w:name w:val="7EEE07F33BFC46AAAA2FA6A717F580F2"/>
        <w:category>
          <w:name w:val="General"/>
          <w:gallery w:val="placeholder"/>
        </w:category>
        <w:types>
          <w:type w:val="bbPlcHdr"/>
        </w:types>
        <w:behaviors>
          <w:behavior w:val="content"/>
        </w:behaviors>
        <w:guid w:val="{0DC9CB8C-B8FC-4EBC-804C-E6407040F546}"/>
      </w:docPartPr>
      <w:docPartBody>
        <w:p w:rsidR="005C3FE9" w:rsidRDefault="0065700B" w:rsidP="0065700B">
          <w:pPr>
            <w:pStyle w:val="7EEE07F33BFC46AAAA2FA6A717F580F2"/>
          </w:pPr>
          <w:r>
            <w:rPr>
              <w:rStyle w:val="PlaceholderText"/>
            </w:rPr>
            <w:t>Click or tap here to enter text.</w:t>
          </w:r>
        </w:p>
      </w:docPartBody>
    </w:docPart>
    <w:docPart>
      <w:docPartPr>
        <w:name w:val="8711C78FEBA64C49BA8599517641A707"/>
        <w:category>
          <w:name w:val="General"/>
          <w:gallery w:val="placeholder"/>
        </w:category>
        <w:types>
          <w:type w:val="bbPlcHdr"/>
        </w:types>
        <w:behaviors>
          <w:behavior w:val="content"/>
        </w:behaviors>
        <w:guid w:val="{E94B9FCF-8ADB-4598-9C0D-94CAEEF68296}"/>
      </w:docPartPr>
      <w:docPartBody>
        <w:p w:rsidR="00B01535" w:rsidRDefault="00804A95" w:rsidP="00804A95">
          <w:pPr>
            <w:pStyle w:val="8711C78FEBA64C49BA8599517641A707"/>
          </w:pPr>
          <w:r>
            <w:rPr>
              <w:rStyle w:val="PlaceholderText"/>
            </w:rPr>
            <w:t>Click or tap here to enter text.</w:t>
          </w:r>
        </w:p>
      </w:docPartBody>
    </w:docPart>
    <w:docPart>
      <w:docPartPr>
        <w:name w:val="7D012C55EFDF44EBA62EEC2FCEE81E6A"/>
        <w:category>
          <w:name w:val="General"/>
          <w:gallery w:val="placeholder"/>
        </w:category>
        <w:types>
          <w:type w:val="bbPlcHdr"/>
        </w:types>
        <w:behaviors>
          <w:behavior w:val="content"/>
        </w:behaviors>
        <w:guid w:val="{C563F6CC-8F7B-4BEE-A814-349BC7D7FFE7}"/>
      </w:docPartPr>
      <w:docPartBody>
        <w:p w:rsidR="00B01535" w:rsidRDefault="00804A95" w:rsidP="00804A95">
          <w:pPr>
            <w:pStyle w:val="7D012C55EFDF44EBA62EEC2FCEE81E6A"/>
          </w:pPr>
          <w:r>
            <w:rPr>
              <w:rStyle w:val="PlaceholderText"/>
            </w:rPr>
            <w:t>Click or tap here to enter text.</w:t>
          </w:r>
        </w:p>
      </w:docPartBody>
    </w:docPart>
    <w:docPart>
      <w:docPartPr>
        <w:name w:val="33AC6E4097AE489D841F6E5F68EDE48C"/>
        <w:category>
          <w:name w:val="General"/>
          <w:gallery w:val="placeholder"/>
        </w:category>
        <w:types>
          <w:type w:val="bbPlcHdr"/>
        </w:types>
        <w:behaviors>
          <w:behavior w:val="content"/>
        </w:behaviors>
        <w:guid w:val="{865560A4-FBED-43DD-A208-7649F70BF19F}"/>
      </w:docPartPr>
      <w:docPartBody>
        <w:p w:rsidR="00B01535" w:rsidRDefault="00804A95" w:rsidP="00804A95">
          <w:pPr>
            <w:pStyle w:val="33AC6E4097AE489D841F6E5F68EDE48C"/>
          </w:pPr>
          <w:r>
            <w:rPr>
              <w:rStyle w:val="PlaceholderText"/>
            </w:rPr>
            <w:t>Click or tap here to enter text.</w:t>
          </w:r>
        </w:p>
      </w:docPartBody>
    </w:docPart>
    <w:docPart>
      <w:docPartPr>
        <w:name w:val="77CC0D7114B146D09DE70A154C46974F"/>
        <w:category>
          <w:name w:val="General"/>
          <w:gallery w:val="placeholder"/>
        </w:category>
        <w:types>
          <w:type w:val="bbPlcHdr"/>
        </w:types>
        <w:behaviors>
          <w:behavior w:val="content"/>
        </w:behaviors>
        <w:guid w:val="{63625DE6-7011-4AF2-8225-837947C16FE7}"/>
      </w:docPartPr>
      <w:docPartBody>
        <w:p w:rsidR="00B01535" w:rsidRDefault="00804A95" w:rsidP="00804A95">
          <w:pPr>
            <w:pStyle w:val="77CC0D7114B146D09DE70A154C46974F"/>
          </w:pPr>
          <w:r>
            <w:rPr>
              <w:rStyle w:val="PlaceholderText"/>
            </w:rPr>
            <w:t>Click or tap here to enter text.</w:t>
          </w:r>
        </w:p>
      </w:docPartBody>
    </w:docPart>
    <w:docPart>
      <w:docPartPr>
        <w:name w:val="BEC08246B52B4EF386CE4E54D03FF728"/>
        <w:category>
          <w:name w:val="General"/>
          <w:gallery w:val="placeholder"/>
        </w:category>
        <w:types>
          <w:type w:val="bbPlcHdr"/>
        </w:types>
        <w:behaviors>
          <w:behavior w:val="content"/>
        </w:behaviors>
        <w:guid w:val="{3F15FF3D-960C-4F9C-BD7A-27B33E085866}"/>
      </w:docPartPr>
      <w:docPartBody>
        <w:p w:rsidR="00132E60" w:rsidRDefault="00BB61C4" w:rsidP="00BB61C4">
          <w:pPr>
            <w:pStyle w:val="BEC08246B52B4EF386CE4E54D03FF72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00B"/>
    <w:rsid w:val="00132E60"/>
    <w:rsid w:val="003265F1"/>
    <w:rsid w:val="004E64E0"/>
    <w:rsid w:val="005C3FE9"/>
    <w:rsid w:val="0065700B"/>
    <w:rsid w:val="00794B1B"/>
    <w:rsid w:val="007B684E"/>
    <w:rsid w:val="00804A95"/>
    <w:rsid w:val="00B01535"/>
    <w:rsid w:val="00BB30CC"/>
    <w:rsid w:val="00BB61C4"/>
    <w:rsid w:val="00DE0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61C4"/>
  </w:style>
  <w:style w:type="paragraph" w:customStyle="1" w:styleId="F5DBCB94D28744BD8FDEC21EEF4BC121">
    <w:name w:val="F5DBCB94D28744BD8FDEC21EEF4BC121"/>
    <w:rsid w:val="0065700B"/>
  </w:style>
  <w:style w:type="paragraph" w:customStyle="1" w:styleId="4E3C3CA9C3BE4BB4B927BA105649D081">
    <w:name w:val="4E3C3CA9C3BE4BB4B927BA105649D081"/>
    <w:rsid w:val="0065700B"/>
  </w:style>
  <w:style w:type="paragraph" w:customStyle="1" w:styleId="D7B881F4733943ACB9B37099161ED554">
    <w:name w:val="D7B881F4733943ACB9B37099161ED554"/>
    <w:rsid w:val="0065700B"/>
  </w:style>
  <w:style w:type="paragraph" w:customStyle="1" w:styleId="7EEE07F33BFC46AAAA2FA6A717F580F2">
    <w:name w:val="7EEE07F33BFC46AAAA2FA6A717F580F2"/>
    <w:rsid w:val="0065700B"/>
  </w:style>
  <w:style w:type="paragraph" w:customStyle="1" w:styleId="8711C78FEBA64C49BA8599517641A707">
    <w:name w:val="8711C78FEBA64C49BA8599517641A707"/>
    <w:rsid w:val="00804A95"/>
  </w:style>
  <w:style w:type="paragraph" w:customStyle="1" w:styleId="7D012C55EFDF44EBA62EEC2FCEE81E6A">
    <w:name w:val="7D012C55EFDF44EBA62EEC2FCEE81E6A"/>
    <w:rsid w:val="00804A95"/>
  </w:style>
  <w:style w:type="paragraph" w:customStyle="1" w:styleId="33AC6E4097AE489D841F6E5F68EDE48C">
    <w:name w:val="33AC6E4097AE489D841F6E5F68EDE48C"/>
    <w:rsid w:val="00804A95"/>
  </w:style>
  <w:style w:type="paragraph" w:customStyle="1" w:styleId="77CC0D7114B146D09DE70A154C46974F">
    <w:name w:val="77CC0D7114B146D09DE70A154C46974F"/>
    <w:rsid w:val="00804A95"/>
  </w:style>
  <w:style w:type="paragraph" w:customStyle="1" w:styleId="BEC08246B52B4EF386CE4E54D03FF728">
    <w:name w:val="BEC08246B52B4EF386CE4E54D03FF728"/>
    <w:rsid w:val="00BB61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LR Saeimas deputats.dotx</Template>
  <TotalTime>7</TotalTime>
  <Pages>12</Pages>
  <Words>2648</Words>
  <Characters>1510</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Saeima</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Madara Balana</dc:creator>
  <cp:keywords/>
  <cp:lastModifiedBy>Daina Baltace</cp:lastModifiedBy>
  <cp:revision>2</cp:revision>
  <dcterms:created xsi:type="dcterms:W3CDTF">2023-12-27T11:03:00Z</dcterms:created>
  <dcterms:modified xsi:type="dcterms:W3CDTF">2023-12-27T11:03:00Z</dcterms:modified>
</cp:coreProperties>
</file>